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8C513D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34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DXBDjc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2724E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798830</wp:posOffset>
                      </wp:positionV>
                      <wp:extent cx="1409700" cy="1057275"/>
                      <wp:effectExtent l="0" t="0" r="19050" b="28575"/>
                      <wp:wrapNone/>
                      <wp:docPr id="38" name="Tekstva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724E8" w:rsidRDefault="002724E8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59955" cy="723900"/>
                                        <wp:effectExtent l="0" t="0" r="6985" b="0"/>
                                        <wp:docPr id="39" name="Afbeelding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Tempel-Hera-II-voorzijde-met-met-trigliefen-en-metopen-in-het-fries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6248" cy="7319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38" o:spid="_x0000_s1027" type="#_x0000_t202" style="position:absolute;margin-left:16.45pt;margin-top:62.9pt;width:111pt;height:8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" fillcolor="white [3201]" strokeweight=".5pt">
                      <v:textbox>
                        <w:txbxContent>
                          <w:p w:rsidR="002724E8" w:rsidRDefault="002724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9955" cy="723900"/>
                                  <wp:effectExtent l="0" t="0" r="6985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empel-Hera-II-voorzijde-met-met-trigliefen-en-metopen-in-het-frie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248" cy="731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72945" cy="504825"/>
                      <wp:effectExtent l="6350" t="12065" r="11430" b="6985"/>
                      <wp:wrapNone/>
                      <wp:docPr id="33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29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282A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C4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Tempel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zuil en kapiteel</w:t>
                                  </w:r>
                                </w:p>
                                <w:p w:rsidR="00CA6C46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Venus van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milo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olympische spelen</w:t>
                                  </w:r>
                                </w:p>
                                <w:p w:rsidR="00CA6C46" w:rsidRPr="001B282A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282A" w:rsidRDefault="001B282A"/>
                                <w:p w:rsidR="001B282A" w:rsidRDefault="001B282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5" o:spid="_x0000_s1028" type="#_x0000_t202" style="position:absolute;margin-left:-5.15pt;margin-top:170.35pt;width:155.3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">
                      <v:textbox>
                        <w:txbxContent>
                          <w:p w:rsidR="001B282A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C4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Tempel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zuil en kapiteel</w:t>
                            </w:r>
                          </w:p>
                          <w:p w:rsidR="00CA6C46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Venus van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milo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olympische spelen</w:t>
                            </w:r>
                          </w:p>
                          <w:p w:rsidR="00CA6C46" w:rsidRPr="001B282A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B282A" w:rsidRDefault="001B282A"/>
                          <w:p w:rsidR="001B282A" w:rsidRDefault="001B282A"/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2113280</wp:posOffset>
                      </wp:positionV>
                      <wp:extent cx="1938020" cy="627380"/>
                      <wp:effectExtent l="6350" t="9525" r="8255" b="10795"/>
                      <wp:wrapNone/>
                      <wp:docPr id="32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27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7C9E" w:rsidRPr="002D7C9E" w:rsidRDefault="002D7C9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3" o:spid="_x0000_s1029" type="#_x0000_t202" style="position:absolute;margin-left:-5.15pt;margin-top:166.4pt;width:152.6pt;height:4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">
                      <v:textbox>
                        <w:txbxContent>
                          <w:p w:rsidR="002D7C9E" w:rsidRPr="002D7C9E" w:rsidRDefault="002D7C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6985" r="6985" b="9525"/>
                      <wp:wrapNone/>
                      <wp:docPr id="31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0B4934" w:rsidRDefault="00B311C8" w:rsidP="000B4934">
                                  <w:pPr>
                                    <w:shd w:val="clear" w:color="auto" w:fill="92D050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tempel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30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CQ2d/b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0B4934" w:rsidRDefault="00B311C8" w:rsidP="000B4934">
                            <w:pPr>
                              <w:shd w:val="clear" w:color="auto" w:fill="92D05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Oude Grieken: tempel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3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4BC46D0"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0" t="0" r="21590" b="19050"/>
                      <wp:wrapNone/>
                      <wp:docPr id="2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437A" w:rsidRDefault="003A437A" w:rsidP="003A43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id="AutoShape 3" o:spid="_x0000_s1031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">
                      <v:textbox>
                        <w:txbxContent>
                          <w:p w:rsidR="003A437A" w:rsidRDefault="003A437A" w:rsidP="003A437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2724E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696595</wp:posOffset>
                      </wp:positionV>
                      <wp:extent cx="1607185" cy="1340485"/>
                      <wp:effectExtent l="0" t="0" r="12065" b="12065"/>
                      <wp:wrapNone/>
                      <wp:docPr id="40" name="Tekstva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7185" cy="134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724E8" w:rsidRDefault="002724E8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17955" cy="1063625"/>
                                        <wp:effectExtent l="0" t="0" r="0" b="3175"/>
                                        <wp:docPr id="41" name="Afbeelding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220px-Koolbladkapiteel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7955" cy="1063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40" o:spid="_x0000_s1032" type="#_x0000_t202" style="position:absolute;margin-left:11.15pt;margin-top:54.85pt;width:126.55pt;height:105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" fillcolor="white [3201]" strokeweight=".5pt">
                      <v:textbox>
                        <w:txbxContent>
                          <w:p w:rsidR="002724E8" w:rsidRDefault="002724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7955" cy="1063625"/>
                                  <wp:effectExtent l="0" t="0" r="0" b="3175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220px-Koolbladkapitee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955" cy="1063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2190750</wp:posOffset>
                      </wp:positionV>
                      <wp:extent cx="1851025" cy="526415"/>
                      <wp:effectExtent l="9525" t="10795" r="6350" b="5715"/>
                      <wp:wrapNone/>
                      <wp:docPr id="28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1025" cy="526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282A" w:rsidRPr="00CA6C46" w:rsidRDefault="00CA6C46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Tempel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CA6C4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zuil en kapiteel</w:t>
                                  </w:r>
                                </w:p>
                                <w:p w:rsidR="00CA6C46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Venus van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milo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olympische spelen</w:t>
                                  </w:r>
                                </w:p>
                                <w:p w:rsidR="00CA6C46" w:rsidRPr="00CA6C46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A6C46" w:rsidRDefault="00CA6C4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6" o:spid="_x0000_s1033" type="#_x0000_t202" style="position:absolute;margin-left:1.05pt;margin-top:172.5pt;width:145.75pt;height:4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">
                      <v:textbox>
                        <w:txbxContent>
                          <w:p w:rsidR="001B282A" w:rsidRPr="00CA6C46" w:rsidRDefault="00CA6C4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Tempel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CA6C46">
                              <w:rPr>
                                <w:b/>
                                <w:sz w:val="18"/>
                                <w:szCs w:val="18"/>
                              </w:rPr>
                              <w:t>zuil en kapiteel</w:t>
                            </w:r>
                          </w:p>
                          <w:p w:rsidR="00CA6C46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Venus van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milo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olympische spelen</w:t>
                            </w:r>
                          </w:p>
                          <w:p w:rsidR="00CA6C46" w:rsidRPr="00CA6C46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A6C46" w:rsidRDefault="00CA6C46"/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27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B311C8" w:rsidP="000B4934">
                                  <w:pPr>
                                    <w:shd w:val="clear" w:color="auto" w:fill="92D05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zuil en kapiteel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4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">
                      <v:textbox>
                        <w:txbxContent>
                          <w:p w:rsidR="00D564B7" w:rsidRDefault="00B311C8" w:rsidP="000B4934">
                            <w:pPr>
                              <w:shd w:val="clear" w:color="auto" w:fill="92D05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Oude Grieken: zuil en kapiteel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26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611E365"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EEIgIAAD4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0" t="0" r="21590" b="19050"/>
                      <wp:wrapNone/>
                      <wp:docPr id="2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47273E0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"/>
                  </w:pict>
                </mc:Fallback>
              </mc:AlternateConten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2724E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700405</wp:posOffset>
                      </wp:positionV>
                      <wp:extent cx="1600200" cy="1314450"/>
                      <wp:effectExtent l="0" t="0" r="19050" b="19050"/>
                      <wp:wrapNone/>
                      <wp:docPr id="42" name="Tekstva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724E8" w:rsidRDefault="005F7E17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216660" cy="1216660"/>
                                        <wp:effectExtent l="0" t="0" r="2540" b="2540"/>
                                        <wp:docPr id="46" name="Afbeelding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venus-van-milo-aphrodite-van-melos-miniatuur-beeldje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6660" cy="1216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42" o:spid="_x0000_s1035" type="#_x0000_t202" style="position:absolute;margin-left:12pt;margin-top:55.15pt;width:126pt;height:10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" fillcolor="white [3201]" strokeweight=".5pt">
                      <v:textbox>
                        <w:txbxContent>
                          <w:p w:rsidR="002724E8" w:rsidRDefault="005F7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6660" cy="1216660"/>
                                  <wp:effectExtent l="0" t="0" r="2540" b="2540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venus-van-milo-aphrodite-van-melos-miniatuur-beeldj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660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2224405</wp:posOffset>
                      </wp:positionV>
                      <wp:extent cx="1938020" cy="577215"/>
                      <wp:effectExtent l="6350" t="9525" r="8255" b="13335"/>
                      <wp:wrapNone/>
                      <wp:docPr id="2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01972F6" id="Rectangle 16" o:spid="_x0000_s1026" style="position:absolute;margin-left:153.9pt;margin-top:175.1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0UZIgIAAD4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2186305</wp:posOffset>
                      </wp:positionV>
                      <wp:extent cx="1905000" cy="542925"/>
                      <wp:effectExtent l="9525" t="9525" r="9525" b="9525"/>
                      <wp:wrapNone/>
                      <wp:docPr id="23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C46" w:rsidRPr="00CA6C46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Tempel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    zuil en kapiteel</w:t>
                                  </w:r>
                                </w:p>
                                <w:p w:rsidR="00CA6C46" w:rsidRPr="00CA6C46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C4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Venus van </w:t>
                                  </w:r>
                                  <w:proofErr w:type="spellStart"/>
                                  <w:r w:rsidRPr="00CA6C4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milo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olympische spelen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7" o:spid="_x0000_s1036" type="#_x0000_t202" style="position:absolute;margin-left:-2.6pt;margin-top:172.15pt;width:150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">
                      <v:textbox>
                        <w:txbxContent>
                          <w:p w:rsidR="00CA6C46" w:rsidRPr="00CA6C46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Tempel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    zuil en kapiteel</w:t>
                            </w:r>
                          </w:p>
                          <w:p w:rsidR="00CA6C46" w:rsidRPr="00CA6C46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C4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Venus van </w:t>
                            </w:r>
                            <w:proofErr w:type="spellStart"/>
                            <w:r w:rsidRPr="00CA6C46">
                              <w:rPr>
                                <w:b/>
                                <w:sz w:val="18"/>
                                <w:szCs w:val="18"/>
                              </w:rPr>
                              <w:t>milo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olympische spelen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22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B311C8" w:rsidP="000B4934">
                                  <w:pPr>
                                    <w:shd w:val="clear" w:color="auto" w:fill="92D05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Venus van Milo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7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jGLAIAAFo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C4unjGLAIAAFo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D564B7" w:rsidRPr="00B311C8" w:rsidRDefault="00B311C8" w:rsidP="000B4934">
                            <w:pPr>
                              <w:shd w:val="clear" w:color="auto" w:fill="92D05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Oude Grieken: Venus van Milo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13335" r="10795" b="9525"/>
                      <wp:wrapNone/>
                      <wp:docPr id="21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E7F01A0"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Cl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2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C0DCCF6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2724E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688340</wp:posOffset>
                      </wp:positionV>
                      <wp:extent cx="1578610" cy="1297940"/>
                      <wp:effectExtent l="0" t="0" r="21590" b="16510"/>
                      <wp:wrapNone/>
                      <wp:docPr id="43" name="Tekstva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8610" cy="1297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724E8" w:rsidRDefault="005F7E17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389380" cy="982345"/>
                                        <wp:effectExtent l="0" t="0" r="1270" b="8255"/>
                                        <wp:docPr id="47" name="Afbeelding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12.07.28.Olympische-Spelen-pentatlon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9380" cy="982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43" o:spid="_x0000_s1038" type="#_x0000_t202" style="position:absolute;margin-left:10.45pt;margin-top:54.2pt;width:124.3pt;height:10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" fillcolor="white [3201]" strokeweight=".5pt">
                      <v:textbox>
                        <w:txbxContent>
                          <w:p w:rsidR="002724E8" w:rsidRDefault="005F7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9380" cy="982345"/>
                                  <wp:effectExtent l="0" t="0" r="1270" b="8255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12.07.28.Olympische-Spelen-pentatl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380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2233930</wp:posOffset>
                      </wp:positionV>
                      <wp:extent cx="1876425" cy="542925"/>
                      <wp:effectExtent l="6350" t="9525" r="12700" b="9525"/>
                      <wp:wrapNone/>
                      <wp:docPr id="19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C46" w:rsidRPr="00CA6C46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Tempel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   zuil en kapiteel</w:t>
                                  </w:r>
                                </w:p>
                                <w:p w:rsidR="00CA6C46" w:rsidRPr="00CA6C46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Venus van </w:t>
                                  </w:r>
                                  <w:proofErr w:type="spellStart"/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>milo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A6C46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A6C4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olympische spelen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8" o:spid="_x0000_s1039" type="#_x0000_t202" style="position:absolute;margin-left:-5.15pt;margin-top:175.9pt;width:147.7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">
                      <v:textbox>
                        <w:txbxContent>
                          <w:p w:rsidR="00CA6C46" w:rsidRPr="00CA6C46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Tempel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   zuil en kapiteel</w:t>
                            </w:r>
                          </w:p>
                          <w:p w:rsidR="00CA6C46" w:rsidRPr="00CA6C46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Venus van </w:t>
                            </w:r>
                            <w:proofErr w:type="spellStart"/>
                            <w:r w:rsidRPr="00CA6C46">
                              <w:rPr>
                                <w:sz w:val="18"/>
                                <w:szCs w:val="18"/>
                              </w:rPr>
                              <w:t>milo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6C4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6C46">
                              <w:rPr>
                                <w:b/>
                                <w:sz w:val="18"/>
                                <w:szCs w:val="18"/>
                              </w:rPr>
                              <w:t>olympische spelen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18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B311C8" w:rsidP="000B4934">
                                  <w:pPr>
                                    <w:shd w:val="clear" w:color="auto" w:fill="92D05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Oude Grieken: Olympische spelen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0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">
                      <v:textbox>
                        <w:txbxContent>
                          <w:p w:rsidR="00D564B7" w:rsidRPr="00B311C8" w:rsidRDefault="00B311C8" w:rsidP="000B4934">
                            <w:pPr>
                              <w:shd w:val="clear" w:color="auto" w:fill="92D05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Oude Grieken: Olympische spelen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1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5E76E6A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5F7E17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719455</wp:posOffset>
                      </wp:positionV>
                      <wp:extent cx="1562100" cy="1257300"/>
                      <wp:effectExtent l="0" t="0" r="19050" b="19050"/>
                      <wp:wrapNone/>
                      <wp:docPr id="44" name="Tekstva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7E17" w:rsidRDefault="005F7E17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372870" cy="805180"/>
                                        <wp:effectExtent l="0" t="0" r="0" b="0"/>
                                        <wp:docPr id="48" name="Afbeelding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266px-Colosseum_in_Rome-April_2007-1-_copie_2B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2870" cy="805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44" o:spid="_x0000_s1041" type="#_x0000_t202" style="position:absolute;margin-left:19.4pt;margin-top:56.65pt;width:123pt;height:9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" fillcolor="white [3201]" strokeweight=".5pt">
                      <v:textbox>
                        <w:txbxContent>
                          <w:p w:rsidR="005F7E17" w:rsidRDefault="005F7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2870" cy="805180"/>
                                  <wp:effectExtent l="0" t="0" r="0" b="0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266px-Colosseum_in_Rome-April_2007-1-_copie_2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80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2186305</wp:posOffset>
                      </wp:positionV>
                      <wp:extent cx="1803400" cy="561975"/>
                      <wp:effectExtent l="9525" t="9525" r="6350" b="9525"/>
                      <wp:wrapNone/>
                      <wp:docPr id="16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C46" w:rsidRPr="008C513D" w:rsidRDefault="00CA6C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C513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Colloseum</w:t>
                                  </w:r>
                                  <w:proofErr w:type="spellEnd"/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 aquaduct</w:t>
                                  </w:r>
                                </w:p>
                                <w:p w:rsidR="008C513D" w:rsidRPr="008C513D" w:rsidRDefault="008C51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>Soldaat en kiezer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galei</w:t>
                                  </w:r>
                                </w:p>
                                <w:p w:rsidR="00CA6C46" w:rsidRDefault="00CA6C4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9" o:spid="_x0000_s1042" type="#_x0000_t202" style="position:absolute;margin-left:2.55pt;margin-top:172.15pt;width:142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">
                      <v:textbox>
                        <w:txbxContent>
                          <w:p w:rsidR="00CA6C46" w:rsidRPr="008C513D" w:rsidRDefault="00CA6C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C513D">
                              <w:rPr>
                                <w:b/>
                                <w:sz w:val="18"/>
                                <w:szCs w:val="18"/>
                              </w:rPr>
                              <w:t>Colloseum</w:t>
                            </w:r>
                            <w:proofErr w:type="spellEnd"/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513D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 aquaduct</w:t>
                            </w:r>
                          </w:p>
                          <w:p w:rsidR="008C513D" w:rsidRPr="008C513D" w:rsidRDefault="008C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513D">
                              <w:rPr>
                                <w:sz w:val="18"/>
                                <w:szCs w:val="18"/>
                              </w:rPr>
                              <w:t>Soldaat en kiezer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galei</w:t>
                            </w:r>
                          </w:p>
                          <w:p w:rsidR="00CA6C46" w:rsidRDefault="00CA6C46"/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715" t="12065" r="6350" b="9525"/>
                      <wp:wrapNone/>
                      <wp:docPr id="15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B311C8" w:rsidP="000B4934">
                                  <w:pPr>
                                    <w:shd w:val="clear" w:color="auto" w:fill="00B05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Romeinen: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Colloseum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3" type="#_x0000_t202" style="position:absolute;margin-left:17.25pt;margin-top:11.1pt;width:127.3pt;height:4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">
                      <v:textbox>
                        <w:txbxContent>
                          <w:p w:rsidR="00D564B7" w:rsidRPr="00D564B7" w:rsidRDefault="00B311C8" w:rsidP="000B4934">
                            <w:pPr>
                              <w:shd w:val="clear" w:color="auto" w:fill="00B05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Romeinen: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Colloseum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1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11B938D"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K3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1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608E0A0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"/>
                  </w:pict>
                </mc:Fallback>
              </mc:AlternateConten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5F7E17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754380</wp:posOffset>
                      </wp:positionV>
                      <wp:extent cx="1578610" cy="1314450"/>
                      <wp:effectExtent l="0" t="0" r="21590" b="19050"/>
                      <wp:wrapNone/>
                      <wp:docPr id="49" name="Tekstva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861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7E17" w:rsidRDefault="005F7E17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389380" cy="1042035"/>
                                        <wp:effectExtent l="0" t="0" r="1270" b="5715"/>
                                        <wp:docPr id="52" name="Afbeelding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300px-Pont_du_gard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9380" cy="1042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49" o:spid="_x0000_s1044" type="#_x0000_t202" style="position:absolute;margin-left:12.75pt;margin-top:59.4pt;width:124.3pt;height:10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" fillcolor="white [3201]" strokeweight=".5pt">
                      <v:textbox>
                        <w:txbxContent>
                          <w:p w:rsidR="005F7E17" w:rsidRDefault="005F7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9380" cy="1042035"/>
                                  <wp:effectExtent l="0" t="0" r="1270" b="5715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300px-Pont_du_gard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380" cy="104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2256790</wp:posOffset>
                      </wp:positionV>
                      <wp:extent cx="1866900" cy="553720"/>
                      <wp:effectExtent l="9525" t="6985" r="9525" b="10795"/>
                      <wp:wrapNone/>
                      <wp:docPr id="12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553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C46" w:rsidRPr="008C513D" w:rsidRDefault="008C51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>Colloseum</w:t>
                                  </w:r>
                                  <w:proofErr w:type="spellEnd"/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 w:rsidRPr="008C513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aquaduct</w:t>
                                  </w:r>
                                </w:p>
                                <w:p w:rsidR="008C513D" w:rsidRPr="008C513D" w:rsidRDefault="008C51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>Soldaat en kiezer          galei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0" o:spid="_x0000_s1045" type="#_x0000_t202" style="position:absolute;margin-left:.4pt;margin-top:177.7pt;width:147pt;height:4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">
                      <v:textbox>
                        <w:txbxContent>
                          <w:p w:rsidR="00CA6C46" w:rsidRPr="008C513D" w:rsidRDefault="008C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C513D">
                              <w:rPr>
                                <w:sz w:val="18"/>
                                <w:szCs w:val="18"/>
                              </w:rPr>
                              <w:t>Colloseum</w:t>
                            </w:r>
                            <w:proofErr w:type="spellEnd"/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8C513D">
                              <w:rPr>
                                <w:b/>
                                <w:sz w:val="18"/>
                                <w:szCs w:val="18"/>
                              </w:rPr>
                              <w:t>aquaduct</w:t>
                            </w:r>
                          </w:p>
                          <w:p w:rsidR="008C513D" w:rsidRPr="008C513D" w:rsidRDefault="008C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513D">
                              <w:rPr>
                                <w:sz w:val="18"/>
                                <w:szCs w:val="18"/>
                              </w:rPr>
                              <w:t>Soldaat en kiezer          galei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11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B311C8" w:rsidP="000B4934">
                                  <w:pPr>
                                    <w:shd w:val="clear" w:color="auto" w:fill="00B05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Romeinen: aquaduct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6" type="#_x0000_t202" style="position:absolute;margin-left:9.2pt;margin-top:14pt;width:127.3pt;height:4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">
                      <v:textbox>
                        <w:txbxContent>
                          <w:p w:rsidR="00D564B7" w:rsidRPr="00B311C8" w:rsidRDefault="00B311C8" w:rsidP="000B4934">
                            <w:pPr>
                              <w:shd w:val="clear" w:color="auto" w:fill="00B05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Romeinen: aquaduct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1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DF7726E"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INIA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0" t="0" r="21590" b="19050"/>
                      <wp:wrapNone/>
                      <wp:docPr id="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1475C53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5F7E17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737870</wp:posOffset>
                      </wp:positionV>
                      <wp:extent cx="1545590" cy="1273810"/>
                      <wp:effectExtent l="0" t="0" r="16510" b="21590"/>
                      <wp:wrapNone/>
                      <wp:docPr id="50" name="Tekstva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1273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7E17" w:rsidRDefault="005F7E17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971550" cy="1176020"/>
                                        <wp:effectExtent l="0" t="0" r="0" b="5080"/>
                                        <wp:docPr id="53" name="Afbeelding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romeinse soldaten2.gif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1550" cy="1176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50" o:spid="_x0000_s1047" type="#_x0000_t202" style="position:absolute;margin-left:17.2pt;margin-top:58.1pt;width:121.7pt;height:100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" fillcolor="white [3201]" strokeweight=".5pt">
                      <v:textbox>
                        <w:txbxContent>
                          <w:p w:rsidR="005F7E17" w:rsidRDefault="005F7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1176020"/>
                                  <wp:effectExtent l="0" t="0" r="0" b="5080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romeinse soldaten2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2233295</wp:posOffset>
                      </wp:positionV>
                      <wp:extent cx="1876425" cy="588010"/>
                      <wp:effectExtent l="9525" t="12065" r="9525" b="9525"/>
                      <wp:wrapNone/>
                      <wp:docPr id="8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588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C46" w:rsidRPr="008C513D" w:rsidRDefault="008C51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Colloseum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</w:t>
                                  </w: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    aquaduct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</w:t>
                                  </w:r>
                                </w:p>
                                <w:p w:rsidR="008C513D" w:rsidRPr="008C513D" w:rsidRDefault="008C51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513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Soldaat en kiezer</w:t>
                                  </w: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 galei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1" o:spid="_x0000_s1048" type="#_x0000_t202" style="position:absolute;margin-left:-4.15pt;margin-top:175.85pt;width:147.75pt;height:4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">
                      <v:textbox>
                        <w:txbxContent>
                          <w:p w:rsidR="00CA6C46" w:rsidRPr="008C513D" w:rsidRDefault="008C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Colloseum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    aquaduct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</w:p>
                          <w:p w:rsidR="008C513D" w:rsidRPr="008C513D" w:rsidRDefault="008C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513D">
                              <w:rPr>
                                <w:b/>
                                <w:sz w:val="18"/>
                                <w:szCs w:val="18"/>
                              </w:rPr>
                              <w:t>Soldaat en kiezer</w:t>
                            </w: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 galei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7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B311C8" w:rsidP="000B4934">
                                  <w:pPr>
                                    <w:shd w:val="clear" w:color="auto" w:fill="00B05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Romeinen: soldaat en Keizer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9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">
                      <v:textbox>
                        <w:txbxContent>
                          <w:p w:rsidR="00D564B7" w:rsidRPr="00B311C8" w:rsidRDefault="00B311C8" w:rsidP="000B4934">
                            <w:pPr>
                              <w:shd w:val="clear" w:color="auto" w:fill="00B05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Romeinen: soldaat en Keizer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ECD2C0"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mNIQIAAD0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18FB559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BwLgIAAGE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5F7E17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649605</wp:posOffset>
                      </wp:positionV>
                      <wp:extent cx="1616710" cy="1359535"/>
                      <wp:effectExtent l="0" t="0" r="21590" b="12065"/>
                      <wp:wrapNone/>
                      <wp:docPr id="51" name="Tekstva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7E17" w:rsidRDefault="005F7E17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27480" cy="1057275"/>
                                        <wp:effectExtent l="0" t="0" r="1270" b="9525"/>
                                        <wp:docPr id="54" name="Afbeelding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Romeins-patrouilleschip-Victoria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7480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kstvak 51" o:spid="_x0000_s1050" type="#_x0000_t202" style="position:absolute;margin-left:9.65pt;margin-top:51.15pt;width:127.3pt;height:10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" fillcolor="white [3201]" strokeweight=".5pt">
                      <v:textbox>
                        <w:txbxContent>
                          <w:p w:rsidR="005F7E17" w:rsidRDefault="005F7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7480" cy="1057275"/>
                                  <wp:effectExtent l="0" t="0" r="1270" b="9525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Romeins-patrouilleschip-Victoria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8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2256790</wp:posOffset>
                      </wp:positionV>
                      <wp:extent cx="1831975" cy="516890"/>
                      <wp:effectExtent l="9525" t="6985" r="6350" b="9525"/>
                      <wp:wrapNone/>
                      <wp:docPr id="4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1975" cy="516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C46" w:rsidRPr="008C513D" w:rsidRDefault="008C51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>Colloseum</w:t>
                                  </w:r>
                                  <w:proofErr w:type="spellEnd"/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   aquaduct </w:t>
                                  </w:r>
                                </w:p>
                                <w:p w:rsidR="008C513D" w:rsidRPr="008C513D" w:rsidRDefault="008C51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Soldaat en kiezer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8C513D"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8C513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galei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2" o:spid="_x0000_s1051" type="#_x0000_t202" style="position:absolute;margin-left:.3pt;margin-top:177.7pt;width:144.25pt;height:4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">
                      <v:textbox>
                        <w:txbxContent>
                          <w:p w:rsidR="00CA6C46" w:rsidRPr="008C513D" w:rsidRDefault="008C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C513D">
                              <w:rPr>
                                <w:sz w:val="18"/>
                                <w:szCs w:val="18"/>
                              </w:rPr>
                              <w:t>Colloseum</w:t>
                            </w:r>
                            <w:proofErr w:type="spellEnd"/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   aquaduct </w:t>
                            </w:r>
                          </w:p>
                          <w:p w:rsidR="008C513D" w:rsidRPr="008C513D" w:rsidRDefault="008C51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Soldaat en kiezer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8C513D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C513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galei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455295"/>
                      <wp:effectExtent l="6985" t="13970" r="5080" b="6985"/>
                      <wp:wrapNone/>
                      <wp:docPr id="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55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B311C8" w:rsidP="000B4934">
                                  <w:pPr>
                                    <w:shd w:val="clear" w:color="auto" w:fill="00B05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Romeinen: galei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2" type="#_x0000_t202" style="position:absolute;margin-left:9.85pt;margin-top:14pt;width:127.3pt;height:3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">
                      <v:textbox>
                        <w:txbxContent>
                          <w:p w:rsidR="00D564B7" w:rsidRPr="00B311C8" w:rsidRDefault="00B311C8" w:rsidP="000B4934">
                            <w:pPr>
                              <w:shd w:val="clear" w:color="auto" w:fill="00B05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Romeinen: galei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7BEB27A"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nZIAIAAD0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"/>
                  </w:pict>
                </mc:Fallback>
              </mc:AlternateContent>
            </w:r>
            <w:r w:rsidR="008C513D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7D0927A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v9LwIAAGI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BE"/>
    <w:rsid w:val="000B4934"/>
    <w:rsid w:val="00195D92"/>
    <w:rsid w:val="001A7554"/>
    <w:rsid w:val="001B282A"/>
    <w:rsid w:val="002724E8"/>
    <w:rsid w:val="002D7C9E"/>
    <w:rsid w:val="003A437A"/>
    <w:rsid w:val="005215C6"/>
    <w:rsid w:val="005F7E17"/>
    <w:rsid w:val="0082680F"/>
    <w:rsid w:val="008C513D"/>
    <w:rsid w:val="009A3AA4"/>
    <w:rsid w:val="00A72800"/>
    <w:rsid w:val="00AE0E49"/>
    <w:rsid w:val="00B27CFE"/>
    <w:rsid w:val="00B311C8"/>
    <w:rsid w:val="00CA6C46"/>
    <w:rsid w:val="00CC4FFA"/>
    <w:rsid w:val="00D074BE"/>
    <w:rsid w:val="00D564B7"/>
    <w:rsid w:val="00D56EBE"/>
    <w:rsid w:val="00F7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8E7ACB-62E4-43D9-AE6C-507FA110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JPG"/><Relationship Id="rId12" Type="http://schemas.openxmlformats.org/officeDocument/2006/relationships/image" Target="media/image5.jpg"/><Relationship Id="rId17" Type="http://schemas.openxmlformats.org/officeDocument/2006/relationships/image" Target="media/image70.gif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g"/><Relationship Id="rId5" Type="http://schemas.openxmlformats.org/officeDocument/2006/relationships/image" Target="media/image10.jpg"/><Relationship Id="rId15" Type="http://schemas.openxmlformats.org/officeDocument/2006/relationships/image" Target="media/image60.jpg"/><Relationship Id="rId10" Type="http://schemas.openxmlformats.org/officeDocument/2006/relationships/image" Target="media/image4.jpg"/><Relationship Id="rId19" Type="http://schemas.openxmlformats.org/officeDocument/2006/relationships/image" Target="media/image80.jp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71009BCD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Megan McEwing</cp:lastModifiedBy>
  <cp:revision>2</cp:revision>
  <cp:lastPrinted>2014-08-31T08:25:00Z</cp:lastPrinted>
  <dcterms:created xsi:type="dcterms:W3CDTF">2018-11-26T08:17:00Z</dcterms:created>
  <dcterms:modified xsi:type="dcterms:W3CDTF">2018-11-26T08:17:00Z</dcterms:modified>
</cp:coreProperties>
</file>