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56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2080895</wp:posOffset>
                      </wp:positionV>
                      <wp:extent cx="1905000" cy="725170"/>
                      <wp:effectExtent l="8890" t="5715" r="10160" b="12065"/>
                      <wp:wrapNone/>
                      <wp:docPr id="5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725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57559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0" w:name="_Hlk529380008"/>
                                  <w:r w:rsidRPr="0057559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Pr="0057559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Ouen</w:t>
                                  </w:r>
                                  <w:proofErr w:type="spellEnd"/>
                                  <w:r w:rsidRPr="0057559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te Rouen</w:t>
                                  </w: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 miniatuur op perkament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Notre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Dame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kleding van een page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</w:p>
                                <w:bookmarkEnd w:id="0"/>
                                <w:p w:rsidR="0057559F" w:rsidRPr="0057559F" w:rsidRDefault="0057559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7559F" w:rsidRPr="0057559F" w:rsidRDefault="0057559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6" o:spid="_x0000_s1027" type="#_x0000_t202" style="position:absolute;margin-left:-1.2pt;margin-top:163.85pt;width:150pt;height:5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">
                      <v:textbox>
                        <w:txbxContent>
                          <w:p w:rsidR="0057559F" w:rsidRDefault="00575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529380008"/>
                            <w:r w:rsidRPr="0057559F">
                              <w:rPr>
                                <w:b/>
                                <w:sz w:val="16"/>
                                <w:szCs w:val="16"/>
                              </w:rPr>
                              <w:t>spitsbogen in St. Ouen te Rouen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miniatuur op perkament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Notre Dame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kleding van een page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bookmarkEnd w:id="1"/>
                          <w:p w:rsidR="0057559F" w:rsidRPr="0057559F" w:rsidRDefault="00575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7559F" w:rsidRPr="0057559F" w:rsidRDefault="00575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813435</wp:posOffset>
                      </wp:positionV>
                      <wp:extent cx="1543050" cy="1156970"/>
                      <wp:effectExtent l="9525" t="5080" r="9525" b="9525"/>
                      <wp:wrapNone/>
                      <wp:docPr id="5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8567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F4C4EC3" wp14:editId="26A2D2F8">
                                        <wp:extent cx="1349715" cy="988828"/>
                                        <wp:effectExtent l="0" t="0" r="0" b="0"/>
                                        <wp:docPr id="14" name="Afbeelding 14" descr="Afbeeldingsresultaat voor middeleeuwen spitsbogen in St. Ouen te Rou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iddeleeuwen spitsbogen in St. Ouen te Rou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4734" cy="992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5" o:spid="_x0000_s1028" type="#_x0000_t202" style="position:absolute;margin-left:9.35pt;margin-top:64.05pt;width:121.5pt;height:9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">
                      <v:textbox>
                        <w:txbxContent>
                          <w:p w:rsidR="0057559F" w:rsidRDefault="00856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C4EC3" wp14:editId="26A2D2F8">
                                  <wp:extent cx="1349715" cy="988828"/>
                                  <wp:effectExtent l="0" t="0" r="0" b="0"/>
                                  <wp:docPr id="14" name="Afbeelding 14" descr="Afbeeldingsresultaat voor middeleeuwen spitsbogen in St. Ouen te Rou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iddeleeuwen spitsbogen in St. Ouen te Rou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734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683895"/>
                      <wp:effectExtent l="5080" t="6985" r="6985" b="13970"/>
                      <wp:wrapNone/>
                      <wp:docPr id="5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0F0248" w:rsidRDefault="000F0248" w:rsidP="00FF724E">
                                  <w:pPr>
                                    <w:shd w:val="clear" w:color="auto" w:fill="DBE5F1" w:themeFill="accent1" w:themeFillTint="33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</w:t>
                                  </w:r>
                                  <w:r w:rsidR="00EE65FC">
                                    <w:rPr>
                                      <w:sz w:val="28"/>
                                      <w:szCs w:val="28"/>
                                    </w:rPr>
                                    <w:t xml:space="preserve">II: </w:t>
                                  </w:r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>Ouen</w:t>
                                  </w:r>
                                  <w:proofErr w:type="spellEnd"/>
                                  <w:r w:rsidR="00EE65FC" w:rsidRPr="00EE65FC">
                                    <w:rPr>
                                      <w:sz w:val="20"/>
                                      <w:szCs w:val="20"/>
                                    </w:rPr>
                                    <w:t xml:space="preserve"> te Rouen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9" type="#_x0000_t202" style="position:absolute;margin-left:7.5pt;margin-top:10.2pt;width:127.3pt;height:5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">
                      <v:textbox>
                        <w:txbxContent>
                          <w:p w:rsidR="00AE0E49" w:rsidRPr="000F0248" w:rsidRDefault="000F0248" w:rsidP="00FF724E">
                            <w:pPr>
                              <w:shd w:val="clear" w:color="auto" w:fill="DBE5F1" w:themeFill="accent1" w:themeFillTint="33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</w:t>
                            </w:r>
                            <w:r w:rsidR="00EE65FC">
                              <w:rPr>
                                <w:sz w:val="28"/>
                                <w:szCs w:val="28"/>
                              </w:rPr>
                              <w:t xml:space="preserve">II: </w:t>
                            </w:r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 xml:space="preserve">spitsbogen in St. </w:t>
                            </w:r>
                            <w:proofErr w:type="spellStart"/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>Ouen</w:t>
                            </w:r>
                            <w:proofErr w:type="spellEnd"/>
                            <w:r w:rsidR="00EE65FC" w:rsidRPr="00EE65FC">
                              <w:rPr>
                                <w:sz w:val="20"/>
                                <w:szCs w:val="20"/>
                              </w:rPr>
                              <w:t xml:space="preserve"> te Rouen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5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6D4199B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I1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n4w4c6Ih&#10;jm53EdLT7HX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SxjyNT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2140585</wp:posOffset>
                      </wp:positionV>
                      <wp:extent cx="1885950" cy="665480"/>
                      <wp:effectExtent l="10795" t="8255" r="8255" b="12065"/>
                      <wp:wrapNone/>
                      <wp:docPr id="51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57559F" w:rsidP="0057559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1" w:name="_Hlk529380178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Ouen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te Rouen  </w:t>
                                  </w:r>
                                  <w:r w:rsidRPr="00546D47">
                                    <w:rPr>
                                      <w:sz w:val="16"/>
                                      <w:szCs w:val="16"/>
                                    </w:rPr>
                                    <w:t>miniatuur op perkament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proofErr w:type="spellStart"/>
                                  <w:r w:rsidRPr="00546D4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Notre</w:t>
                                  </w:r>
                                  <w:proofErr w:type="spellEnd"/>
                                  <w:r w:rsidRPr="00546D47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Dame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kleding van een page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</w:p>
                                <w:bookmarkEnd w:id="1"/>
                                <w:p w:rsidR="0057559F" w:rsidRDefault="005755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8" o:spid="_x0000_s1030" type="#_x0000_t202" style="position:absolute;margin-left:.4pt;margin-top:168.55pt;width:148.5pt;height:5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">
                      <v:textbox>
                        <w:txbxContent>
                          <w:p w:rsidR="0057559F" w:rsidRDefault="0057559F" w:rsidP="005755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3" w:name="_Hlk529380178"/>
                            <w:r w:rsidRPr="0057559F">
                              <w:rPr>
                                <w:sz w:val="16"/>
                                <w:szCs w:val="16"/>
                              </w:rPr>
                              <w:t xml:space="preserve">spitsbogen in St. Ouen te Rouen  </w:t>
                            </w:r>
                            <w:r w:rsidRPr="00546D47">
                              <w:rPr>
                                <w:sz w:val="16"/>
                                <w:szCs w:val="16"/>
                              </w:rPr>
                              <w:t>miniatuur op perkament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546D47">
                              <w:rPr>
                                <w:b/>
                                <w:sz w:val="16"/>
                                <w:szCs w:val="16"/>
                              </w:rPr>
                              <w:t>Notre Dame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kleding van een page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bookmarkEnd w:id="3"/>
                          <w:p w:rsidR="0057559F" w:rsidRDefault="0057559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722630</wp:posOffset>
                      </wp:positionV>
                      <wp:extent cx="1533525" cy="1200150"/>
                      <wp:effectExtent l="9525" t="9525" r="9525" b="9525"/>
                      <wp:wrapNone/>
                      <wp:docPr id="50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8567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CCDB8E9" wp14:editId="6E1B6732">
                                        <wp:extent cx="1340503" cy="1052623"/>
                                        <wp:effectExtent l="0" t="0" r="0" b="0"/>
                                        <wp:docPr id="15" name="Afbeelding 15" descr="Afbeeldingsresultaat voor middeleeuwen Notre Dam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iddeleeuwen Notre Dam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7178" cy="1057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7" o:spid="_x0000_s1031" type="#_x0000_t202" style="position:absolute;margin-left:11.55pt;margin-top:56.9pt;width:120.75pt;height:9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">
                      <v:textbox>
                        <w:txbxContent>
                          <w:p w:rsidR="0057559F" w:rsidRDefault="00856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DB8E9" wp14:editId="6E1B6732">
                                  <wp:extent cx="1340503" cy="1052623"/>
                                  <wp:effectExtent l="0" t="0" r="0" b="0"/>
                                  <wp:docPr id="15" name="Afbeelding 15" descr="Afbeeldingsresultaat voor middeleeuwen Notre D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iddeleeuwen Notre D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178" cy="105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4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613E7D" w:rsidRDefault="00EE65FC" w:rsidP="00FF724E">
                                  <w:pPr>
                                    <w:shd w:val="clear" w:color="auto" w:fill="DBE5F1" w:themeFill="accent1" w:themeFillTint="33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Dame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">
                      <v:textbox>
                        <w:txbxContent>
                          <w:p w:rsidR="00D564B7" w:rsidRPr="00613E7D" w:rsidRDefault="00EE65FC" w:rsidP="00FF724E">
                            <w:pPr>
                              <w:shd w:val="clear" w:color="auto" w:fill="DBE5F1" w:themeFill="accent1" w:themeFillTint="33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Dame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4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1CCA2DD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dh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ByW12E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2118995</wp:posOffset>
                      </wp:positionV>
                      <wp:extent cx="1885950" cy="665480"/>
                      <wp:effectExtent l="8255" t="8890" r="10795" b="11430"/>
                      <wp:wrapNone/>
                      <wp:docPr id="47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D47" w:rsidRDefault="00546D47" w:rsidP="00546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Ouen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te Rouen  </w:t>
                                  </w:r>
                                  <w:r w:rsidRPr="0057559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miniatuur op perkament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Notre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Dame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kleding van een page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</w:p>
                                <w:p w:rsidR="00546D47" w:rsidRDefault="00546D47" w:rsidP="00546D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4" o:spid="_x0000_s1033" type="#_x0000_t202" style="position:absolute;margin-left:1.8pt;margin-top:166.85pt;width:148.5pt;height:5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">
                      <v:textbox>
                        <w:txbxContent>
                          <w:p w:rsidR="00546D47" w:rsidRDefault="00546D47" w:rsidP="00546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9F">
                              <w:rPr>
                                <w:sz w:val="16"/>
                                <w:szCs w:val="16"/>
                              </w:rPr>
                              <w:t xml:space="preserve">spitsbogen in St. Ouen te Rouen  </w:t>
                            </w:r>
                            <w:r w:rsidRPr="0057559F">
                              <w:rPr>
                                <w:b/>
                                <w:sz w:val="16"/>
                                <w:szCs w:val="16"/>
                              </w:rPr>
                              <w:t>miniatuur op perkament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Notre Dame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kleding van een page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:rsidR="00546D47" w:rsidRDefault="00546D47" w:rsidP="00546D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709930</wp:posOffset>
                      </wp:positionV>
                      <wp:extent cx="1512570" cy="1224915"/>
                      <wp:effectExtent l="12065" t="9525" r="8890" b="13335"/>
                      <wp:wrapNone/>
                      <wp:docPr id="46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1224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8567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2FA47F4" wp14:editId="4D6A91C7">
                                        <wp:extent cx="1320165" cy="1061137"/>
                                        <wp:effectExtent l="0" t="0" r="0" b="0"/>
                                        <wp:docPr id="16" name="Afbeelding 16" descr="Afbeeldingsresultaat voor middeleeuwen miniatuur op perka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iddeleeuwen miniatuur op perka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0165" cy="1061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0" o:spid="_x0000_s1034" type="#_x0000_t202" style="position:absolute;margin-left:13.35pt;margin-top:55.9pt;width:119.1pt;height:9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">
                      <v:textbox>
                        <w:txbxContent>
                          <w:p w:rsidR="0057559F" w:rsidRDefault="00856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A47F4" wp14:editId="4D6A91C7">
                                  <wp:extent cx="1320165" cy="1061137"/>
                                  <wp:effectExtent l="0" t="0" r="0" b="0"/>
                                  <wp:docPr id="16" name="Afbeelding 16" descr="Afbeeldingsresultaat voor middeleeuwen miniatuur op perka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iddeleeuwen miniatuur op perka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165" cy="1061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4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EE65FC" w:rsidRDefault="00EE65FC" w:rsidP="00FF724E">
                                  <w:pPr>
                                    <w:shd w:val="clear" w:color="auto" w:fill="DBE5F1" w:themeFill="accent1" w:themeFillTint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bookmarkStart w:id="2" w:name="_Hlk529379751"/>
                                  <w:r w:rsidRPr="00EE65FC">
                                    <w:rPr>
                                      <w:sz w:val="20"/>
                                      <w:szCs w:val="20"/>
                                    </w:rPr>
                                    <w:t>miniatuur op perkament</w:t>
                                  </w:r>
                                  <w:bookmarkEnd w:id="2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BrxRTnLAIAAFk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Pr="00EE65FC" w:rsidRDefault="00EE65FC" w:rsidP="00FF724E">
                            <w:pPr>
                              <w:shd w:val="clear" w:color="auto" w:fill="DBE5F1" w:themeFill="accent1" w:themeFillTint="3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bookmarkStart w:id="3" w:name="_Hlk529379751"/>
                            <w:r w:rsidRPr="00EE65FC">
                              <w:rPr>
                                <w:sz w:val="20"/>
                                <w:szCs w:val="20"/>
                              </w:rPr>
                              <w:t>miniatuur op perkament</w:t>
                            </w:r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4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68D32D5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75c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2106930</wp:posOffset>
                      </wp:positionV>
                      <wp:extent cx="1885950" cy="665480"/>
                      <wp:effectExtent l="8890" t="6350" r="10160" b="13970"/>
                      <wp:wrapNone/>
                      <wp:docPr id="43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D47" w:rsidRDefault="00546D47" w:rsidP="00546D4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spitsbogen in St.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Ouen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te Rouen  </w:t>
                                  </w:r>
                                  <w:r w:rsidRPr="00546D47">
                                    <w:rPr>
                                      <w:sz w:val="16"/>
                                      <w:szCs w:val="16"/>
                                    </w:rPr>
                                    <w:t>miniatuur op perkament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</w:t>
                                  </w:r>
                                  <w:proofErr w:type="spellStart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>Notre</w:t>
                                  </w:r>
                                  <w:proofErr w:type="spellEnd"/>
                                  <w:r w:rsidRPr="0057559F">
                                    <w:rPr>
                                      <w:sz w:val="16"/>
                                      <w:szCs w:val="16"/>
                                    </w:rPr>
                                    <w:t xml:space="preserve"> Dame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</w:t>
                                  </w:r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kleding van een page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</w:p>
                                <w:p w:rsidR="00546D47" w:rsidRDefault="00546D47" w:rsidP="00546D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5" o:spid="_x0000_s1036" type="#_x0000_t202" style="position:absolute;margin-left:-1.2pt;margin-top:165.9pt;width:148.5pt;height:5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">
                      <v:textbox>
                        <w:txbxContent>
                          <w:p w:rsidR="00546D47" w:rsidRDefault="00546D47" w:rsidP="00546D4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7559F">
                              <w:rPr>
                                <w:sz w:val="16"/>
                                <w:szCs w:val="16"/>
                              </w:rPr>
                              <w:t xml:space="preserve">spitsbogen in St. Ouen te Rouen  </w:t>
                            </w:r>
                            <w:r w:rsidRPr="00546D47">
                              <w:rPr>
                                <w:sz w:val="16"/>
                                <w:szCs w:val="16"/>
                              </w:rPr>
                              <w:t>miniatuur op perkament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Pr="0057559F">
                              <w:rPr>
                                <w:sz w:val="16"/>
                                <w:szCs w:val="16"/>
                              </w:rPr>
                              <w:t>Notre Dame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Pr="004B3FC6">
                              <w:rPr>
                                <w:b/>
                                <w:sz w:val="16"/>
                                <w:szCs w:val="16"/>
                              </w:rPr>
                              <w:t>kleding van een page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:rsidR="00546D47" w:rsidRDefault="00546D47" w:rsidP="00546D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727710</wp:posOffset>
                      </wp:positionV>
                      <wp:extent cx="1605915" cy="1144905"/>
                      <wp:effectExtent l="6350" t="8255" r="6985" b="889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5915" cy="1144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59F" w:rsidRDefault="008567EC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9F94B7D" wp14:editId="2B7E3E85">
                                        <wp:extent cx="1413510" cy="2118943"/>
                                        <wp:effectExtent l="0" t="0" r="0" b="0"/>
                                        <wp:docPr id="17" name="Afbeelding 17" descr="Afbeeldingsresultaat voor middeleeuwen kleding van een p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iddeleeuwen kleding van een p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510" cy="2118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2" o:spid="_x0000_s1037" type="#_x0000_t202" style="position:absolute;margin-left:8.35pt;margin-top:57.3pt;width:126.45pt;height:9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rLQIAAFs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">
                      <v:textbox>
                        <w:txbxContent>
                          <w:p w:rsidR="0057559F" w:rsidRDefault="008567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94B7D" wp14:editId="2B7E3E85">
                                  <wp:extent cx="1413510" cy="2118943"/>
                                  <wp:effectExtent l="0" t="0" r="0" b="0"/>
                                  <wp:docPr id="17" name="Afbeelding 17" descr="Afbeeldingsresultaat voor middeleeuwen kleding van een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iddeleeuwen kleding van een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510" cy="2118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4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EE65FC" w:rsidRDefault="00EE65FC" w:rsidP="00FF724E">
                                  <w:pPr>
                                    <w:shd w:val="clear" w:color="auto" w:fill="DBE5F1" w:themeFill="accent1" w:themeFillTint="3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 II: </w:t>
                                  </w:r>
                                  <w:r w:rsidRPr="00EE65FC">
                                    <w:rPr>
                                      <w:sz w:val="20"/>
                                      <w:szCs w:val="20"/>
                                    </w:rPr>
                                    <w:t>kleding van een page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FSmVTo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Pr="00EE65FC" w:rsidRDefault="00EE65FC" w:rsidP="00FF724E">
                            <w:pPr>
                              <w:shd w:val="clear" w:color="auto" w:fill="DBE5F1" w:themeFill="accent1" w:themeFillTint="33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 II: </w:t>
                            </w:r>
                            <w:r w:rsidRPr="00EE65FC">
                              <w:rPr>
                                <w:sz w:val="20"/>
                                <w:szCs w:val="20"/>
                              </w:rPr>
                              <w:t>kleding van een page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4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26E324A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709930</wp:posOffset>
                      </wp:positionV>
                      <wp:extent cx="1552575" cy="1292225"/>
                      <wp:effectExtent l="10160" t="9525" r="8890" b="12700"/>
                      <wp:wrapNone/>
                      <wp:docPr id="39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29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Default="000A0DE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F0B192B" wp14:editId="35E6CA96">
                                        <wp:extent cx="1360056" cy="1105786"/>
                                        <wp:effectExtent l="0" t="0" r="0" b="0"/>
                                        <wp:docPr id="18" name="Afbeelding 18" descr="Afbeeldingsresultaat voor Renaissance: Leonardo da Vinc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Renaissance: Leonardo da Vinc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3500" cy="11085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7" o:spid="_x0000_s1039" type="#_x0000_t202" style="position:absolute;margin-left:19.1pt;margin-top:55.9pt;width:122.25pt;height:10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">
                      <v:textbox>
                        <w:txbxContent>
                          <w:p w:rsidR="004B3FC6" w:rsidRDefault="000A0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B192B" wp14:editId="35E6CA96">
                                  <wp:extent cx="1360056" cy="1105786"/>
                                  <wp:effectExtent l="0" t="0" r="0" b="0"/>
                                  <wp:docPr id="18" name="Afbeelding 18" descr="Afbeeldingsresultaat voor Renaissance: Leonardo da Vin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Renaissance: Leonardo da Vin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500" cy="110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2151380</wp:posOffset>
                      </wp:positionV>
                      <wp:extent cx="1905000" cy="621030"/>
                      <wp:effectExtent l="10795" t="12700" r="8255" b="13970"/>
                      <wp:wrapNone/>
                      <wp:docPr id="38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62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Pr="00EE65FC" w:rsidRDefault="004B3FC6" w:rsidP="004B3FC6">
                                  <w:bookmarkStart w:id="4" w:name="_Hlk529381190"/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Leonardo da Vinci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David van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Michaelangelo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Bernini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      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Botticelli</w:t>
                                  </w:r>
                                  <w:proofErr w:type="spellEnd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</w:p>
                                <w:bookmarkEnd w:id="4"/>
                                <w:p w:rsidR="004B3FC6" w:rsidRDefault="004B3FC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</w:t>
                                  </w:r>
                                </w:p>
                                <w:p w:rsidR="004B3FC6" w:rsidRPr="004B3FC6" w:rsidRDefault="004B3FC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6" o:spid="_x0000_s1040" type="#_x0000_t202" style="position:absolute;margin-left:-1.1pt;margin-top:169.4pt;width:150pt;height:4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">
                      <v:textbox>
                        <w:txbxContent>
                          <w:p w:rsidR="004B3FC6" w:rsidRPr="00EE65FC" w:rsidRDefault="004B3FC6" w:rsidP="004B3FC6">
                            <w:bookmarkStart w:id="7" w:name="_Hlk529381190"/>
                            <w:r w:rsidRPr="004B3FC6">
                              <w:rPr>
                                <w:b/>
                                <w:sz w:val="16"/>
                                <w:szCs w:val="16"/>
                              </w:rPr>
                              <w:t>Leonardo da Vinci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David van Michaelangelo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>Bernini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>Botticelli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bookmarkEnd w:id="7"/>
                          <w:p w:rsidR="004B3FC6" w:rsidRDefault="004B3F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</w:p>
                          <w:p w:rsidR="004B3FC6" w:rsidRPr="004B3FC6" w:rsidRDefault="004B3F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715" t="12065" r="6350" b="9525"/>
                      <wp:wrapNone/>
                      <wp:docPr id="3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EE65FC" w:rsidP="00FF724E">
                                  <w:pPr>
                                    <w:shd w:val="clear" w:color="auto" w:fill="984806" w:themeFill="accent6" w:themeFillShad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Renaissance: </w:t>
                                  </w:r>
                                  <w:bookmarkStart w:id="5" w:name="_Hlk529380983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Leonardo da Vinci</w:t>
                                  </w:r>
                                  <w:bookmarkEnd w:id="5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17.25pt;margin-top:11.1pt;width:127.3pt;height:43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FXLQIAAFo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">
                      <v:textbox>
                        <w:txbxContent>
                          <w:p w:rsidR="00D564B7" w:rsidRPr="00233CF9" w:rsidRDefault="00EE65FC" w:rsidP="00FF724E">
                            <w:pPr>
                              <w:shd w:val="clear" w:color="auto" w:fill="984806" w:themeFill="accent6" w:themeFillShad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Renaissance: </w:t>
                            </w:r>
                            <w:bookmarkStart w:id="6" w:name="_Hlk529380983"/>
                            <w:r>
                              <w:rPr>
                                <w:sz w:val="28"/>
                                <w:szCs w:val="28"/>
                              </w:rPr>
                              <w:t>Leonardo da Vinci</w:t>
                            </w:r>
                            <w:bookmarkEnd w:id="6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3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73D" w:rsidRDefault="008037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id="Rectangle 18" o:spid="_x0000_s1042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">
                      <v:textbox>
                        <w:txbxContent>
                          <w:p w:rsidR="0080373D" w:rsidRDefault="0080373D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3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8E3E8BD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2252345</wp:posOffset>
                      </wp:positionV>
                      <wp:extent cx="1911350" cy="638175"/>
                      <wp:effectExtent l="6350" t="12065" r="6350" b="6985"/>
                      <wp:wrapNone/>
                      <wp:docPr id="34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Pr="00EE65FC" w:rsidRDefault="004B3FC6" w:rsidP="004B3FC6"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Leonardo da Vinci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David van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Michaelangelo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Bernini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      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Botticelli</w:t>
                                  </w:r>
                                  <w:proofErr w:type="spellEnd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</w:p>
                                <w:p w:rsidR="004B3FC6" w:rsidRDefault="004B3F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2" o:spid="_x0000_s1043" type="#_x0000_t202" style="position:absolute;margin-left:155.4pt;margin-top:177.35pt;width:150.5pt;height:5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CxALwIAAFo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">
                      <v:textbox>
                        <w:txbxContent>
                          <w:p w:rsidR="004B3FC6" w:rsidRPr="00EE65FC" w:rsidRDefault="004B3FC6" w:rsidP="004B3FC6">
                            <w:r w:rsidRPr="004B3FC6">
                              <w:rPr>
                                <w:sz w:val="16"/>
                                <w:szCs w:val="16"/>
                              </w:rPr>
                              <w:t>Leonardo da Vinci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David van Michaelangelo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Bernini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11" w:name="_GoBack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End w:id="11"/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Botticelli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:rsidR="004B3FC6" w:rsidRDefault="004B3F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2265045</wp:posOffset>
                      </wp:positionV>
                      <wp:extent cx="1882140" cy="699770"/>
                      <wp:effectExtent l="8255" t="5715" r="5080" b="8890"/>
                      <wp:wrapNone/>
                      <wp:docPr id="33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140" cy="699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Pr="00EE65FC" w:rsidRDefault="004B3FC6" w:rsidP="004B3FC6">
                                  <w:bookmarkStart w:id="7" w:name="_Hlk529381320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Leonardo da Vinci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David van </w:t>
                                  </w:r>
                                  <w:proofErr w:type="spellStart"/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Michaelangelo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Bernini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      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Botticelli</w:t>
                                  </w:r>
                                  <w:proofErr w:type="spellEnd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</w:p>
                                <w:bookmarkEnd w:id="7"/>
                                <w:p w:rsidR="004B3FC6" w:rsidRDefault="004B3F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1" o:spid="_x0000_s1044" type="#_x0000_t202" style="position:absolute;margin-left:.3pt;margin-top:178.35pt;width:148.2pt;height:5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">
                      <v:textbox>
                        <w:txbxContent>
                          <w:p w:rsidR="004B3FC6" w:rsidRPr="00EE65FC" w:rsidRDefault="004B3FC6" w:rsidP="004B3FC6">
                            <w:bookmarkStart w:id="13" w:name="_Hlk529381320"/>
                            <w:r w:rsidRPr="004B3FC6">
                              <w:rPr>
                                <w:sz w:val="16"/>
                                <w:szCs w:val="16"/>
                              </w:rPr>
                              <w:t>Leonardo da Vinci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3FC6">
                              <w:rPr>
                                <w:b/>
                                <w:sz w:val="16"/>
                                <w:szCs w:val="16"/>
                              </w:rPr>
                              <w:t>David van Michaelangelo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Bernini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Botticelli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bookmarkEnd w:id="13"/>
                          <w:p w:rsidR="004B3FC6" w:rsidRDefault="004B3F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721360</wp:posOffset>
                      </wp:positionV>
                      <wp:extent cx="1588135" cy="1297305"/>
                      <wp:effectExtent l="6985" t="5080" r="5080" b="12065"/>
                      <wp:wrapNone/>
                      <wp:docPr id="32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813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Default="000A0DE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1B5ED15" wp14:editId="4CC87884">
                                        <wp:extent cx="1395730" cy="2093409"/>
                                        <wp:effectExtent l="0" t="0" r="0" b="0"/>
                                        <wp:docPr id="19" name="Afbeelding 19" descr="Afbeeldingsresultaat voor Renaissance: David van Michelangel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Renaissance: David van Michelangel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5730" cy="2093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8" o:spid="_x0000_s1045" type="#_x0000_t202" style="position:absolute;margin-left:9.2pt;margin-top:56.8pt;width:125.05pt;height:10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">
                      <v:textbox>
                        <w:txbxContent>
                          <w:p w:rsidR="004B3FC6" w:rsidRDefault="000A0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5ED15" wp14:editId="4CC87884">
                                  <wp:extent cx="1395730" cy="2093409"/>
                                  <wp:effectExtent l="0" t="0" r="0" b="0"/>
                                  <wp:docPr id="19" name="Afbeelding 19" descr="Afbeeldingsresultaat voor Renaissance: David van Michelange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Renaissance: David van Michelange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730" cy="2093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31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EE65FC" w:rsidRDefault="00EE65FC" w:rsidP="00FF724E">
                                  <w:pPr>
                                    <w:shd w:val="clear" w:color="auto" w:fill="984806" w:themeFill="accent6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Renaissance</w:t>
                                  </w:r>
                                  <w:bookmarkStart w:id="8" w:name="_Hlk529381025"/>
                                  <w:bookmarkStart w:id="9" w:name="_Hlk529381026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: David van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Michaelangelo</w:t>
                                  </w:r>
                                  <w:bookmarkEnd w:id="8"/>
                                  <w:bookmarkEnd w:id="9"/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6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">
                      <v:textbox>
                        <w:txbxContent>
                          <w:p w:rsidR="00D564B7" w:rsidRPr="00EE65FC" w:rsidRDefault="00EE65FC" w:rsidP="00FF724E">
                            <w:pPr>
                              <w:shd w:val="clear" w:color="auto" w:fill="984806" w:themeFill="accent6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Renaissance</w:t>
                            </w:r>
                            <w:bookmarkStart w:id="10" w:name="_Hlk529381025"/>
                            <w:bookmarkStart w:id="11" w:name="_Hlk529381026"/>
                            <w:r>
                              <w:rPr>
                                <w:sz w:val="28"/>
                                <w:szCs w:val="28"/>
                              </w:rPr>
                              <w:t xml:space="preserve">: David van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Michaelangelo</w:t>
                            </w:r>
                            <w:bookmarkEnd w:id="10"/>
                            <w:bookmarkEnd w:id="11"/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3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CB8D4F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2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C31809B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teMA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AfWwte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742315</wp:posOffset>
                      </wp:positionV>
                      <wp:extent cx="1601470" cy="1276350"/>
                      <wp:effectExtent l="13335" t="6985" r="13970" b="12065"/>
                      <wp:wrapNone/>
                      <wp:docPr id="28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147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Default="000A0DE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F52A0C4" wp14:editId="6DD8F1CF">
                                        <wp:extent cx="1409065" cy="2181296"/>
                                        <wp:effectExtent l="0" t="0" r="0" b="0"/>
                                        <wp:docPr id="13" name="Afbeelding 13" descr="Afbeeldingsresultaat voor Renaissance: Bernin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Renaissance: Bernin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9065" cy="21812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9" o:spid="_x0000_s1047" type="#_x0000_t202" style="position:absolute;margin-left:16.4pt;margin-top:58.45pt;width:126.1pt;height:10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">
                      <v:textbox>
                        <w:txbxContent>
                          <w:p w:rsidR="004B3FC6" w:rsidRDefault="000A0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2A0C4" wp14:editId="6DD8F1CF">
                                  <wp:extent cx="1409065" cy="2181296"/>
                                  <wp:effectExtent l="0" t="0" r="0" b="0"/>
                                  <wp:docPr id="13" name="Afbeelding 13" descr="Afbeeldingsresultaat voor Renaissance: Bern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Renaissance: Bern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65" cy="2181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2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EE65FC" w:rsidRDefault="00EE65FC" w:rsidP="00FF724E">
                                  <w:pPr>
                                    <w:shd w:val="clear" w:color="auto" w:fill="984806" w:themeFill="accent6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Renaissance: </w:t>
                                  </w:r>
                                  <w:r w:rsidR="004B4110">
                                    <w:rPr>
                                      <w:sz w:val="28"/>
                                      <w:szCs w:val="28"/>
                                    </w:rPr>
                                    <w:t>Bernini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8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">
                      <v:textbox>
                        <w:txbxContent>
                          <w:p w:rsidR="00D564B7" w:rsidRPr="00EE65FC" w:rsidRDefault="00EE65FC" w:rsidP="00FF724E">
                            <w:pPr>
                              <w:shd w:val="clear" w:color="auto" w:fill="984806" w:themeFill="accent6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Renaissance: </w:t>
                            </w:r>
                            <w:r w:rsidR="004B4110">
                              <w:rPr>
                                <w:sz w:val="28"/>
                                <w:szCs w:val="28"/>
                              </w:rPr>
                              <w:t>Bernini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281D8ED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LVIg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DjySLV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2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706CE14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0A0DEA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2252345</wp:posOffset>
                      </wp:positionV>
                      <wp:extent cx="1957705" cy="659130"/>
                      <wp:effectExtent l="10160" t="12065" r="13335" b="5080"/>
                      <wp:wrapNone/>
                      <wp:docPr id="24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7705" cy="659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Pr="00EE65FC" w:rsidRDefault="004B3FC6" w:rsidP="004B3FC6"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Leonardo da Vinci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David van </w:t>
                                  </w:r>
                                  <w:proofErr w:type="spellStart"/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>Michaelangelo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Bernini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             </w:t>
                                  </w:r>
                                  <w:proofErr w:type="spellStart"/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Botticelli</w:t>
                                  </w:r>
                                  <w:proofErr w:type="spellEnd"/>
                                  <w:r w:rsidRPr="004B3FC6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B3FC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</w:p>
                                <w:p w:rsidR="004B3FC6" w:rsidRDefault="004B3F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3" o:spid="_x0000_s1049" type="#_x0000_t202" style="position:absolute;margin-left:-2.65pt;margin-top:177.35pt;width:154.15pt;height:5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">
                      <v:textbox>
                        <w:txbxContent>
                          <w:p w:rsidR="004B3FC6" w:rsidRPr="00EE65FC" w:rsidRDefault="004B3FC6" w:rsidP="004B3FC6">
                            <w:r w:rsidRPr="004B3FC6">
                              <w:rPr>
                                <w:sz w:val="16"/>
                                <w:szCs w:val="16"/>
                              </w:rPr>
                              <w:t>Leonardo da Vinci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David van Michaelangelo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Bernini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</w:t>
                            </w:r>
                            <w:r w:rsidRPr="004B3FC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Botticelli </w:t>
                            </w:r>
                            <w:r w:rsidRPr="004B3FC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:rsidR="004B3FC6" w:rsidRDefault="004B3F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742315</wp:posOffset>
                      </wp:positionV>
                      <wp:extent cx="1533525" cy="1329690"/>
                      <wp:effectExtent l="9525" t="6985" r="9525" b="6350"/>
                      <wp:wrapNone/>
                      <wp:docPr id="23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1329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3FC6" w:rsidRDefault="000A0DE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5148127" wp14:editId="1FEA8FD0">
                                        <wp:extent cx="1340365" cy="1180214"/>
                                        <wp:effectExtent l="0" t="0" r="0" b="0"/>
                                        <wp:docPr id="1" name="Afbeelding 1" descr="Afbeeldingsresultaat voor Renaissance: Botticell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Renaissance: Botticell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9217" cy="11880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0" o:spid="_x0000_s1050" type="#_x0000_t202" style="position:absolute;margin-left:11.55pt;margin-top:58.45pt;width:120.75pt;height:10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">
                      <v:textbox>
                        <w:txbxContent>
                          <w:p w:rsidR="004B3FC6" w:rsidRDefault="000A0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48127" wp14:editId="1FEA8FD0">
                                  <wp:extent cx="1340365" cy="1180214"/>
                                  <wp:effectExtent l="0" t="0" r="0" b="0"/>
                                  <wp:docPr id="1" name="Afbeelding 1" descr="Afbeeldingsresultaat voor Renaissance: Botticel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Renaissance: Botticel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217" cy="1188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22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4B4110" w:rsidRDefault="004B4110" w:rsidP="00FF724E">
                                  <w:pPr>
                                    <w:shd w:val="clear" w:color="auto" w:fill="984806" w:themeFill="accent6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Renaissance: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Botticelli</w:t>
                                  </w:r>
                                  <w:bookmarkStart w:id="12" w:name="_GoBack"/>
                                  <w:bookmarkEnd w:id="12"/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1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">
                      <v:textbox>
                        <w:txbxContent>
                          <w:p w:rsidR="00D564B7" w:rsidRPr="004B4110" w:rsidRDefault="004B4110" w:rsidP="00FF724E">
                            <w:pPr>
                              <w:shd w:val="clear" w:color="auto" w:fill="984806" w:themeFill="accent6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Renaissance: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Botticelli</w:t>
                            </w:r>
                            <w:bookmarkStart w:id="13" w:name="_GoBack"/>
                            <w:bookmarkEnd w:id="13"/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2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576D2E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rOa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2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B8BCF6C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BE"/>
    <w:rsid w:val="000A0DEA"/>
    <w:rsid w:val="000F0248"/>
    <w:rsid w:val="001A7554"/>
    <w:rsid w:val="00233CF9"/>
    <w:rsid w:val="002D7C9E"/>
    <w:rsid w:val="00476EA1"/>
    <w:rsid w:val="004B3FC6"/>
    <w:rsid w:val="004B4110"/>
    <w:rsid w:val="00546D47"/>
    <w:rsid w:val="0057559F"/>
    <w:rsid w:val="005D1068"/>
    <w:rsid w:val="00613E7D"/>
    <w:rsid w:val="00684132"/>
    <w:rsid w:val="0080373D"/>
    <w:rsid w:val="008567EC"/>
    <w:rsid w:val="009152E0"/>
    <w:rsid w:val="00A72800"/>
    <w:rsid w:val="00AE0E49"/>
    <w:rsid w:val="00B311C8"/>
    <w:rsid w:val="00CC4FFA"/>
    <w:rsid w:val="00D074BE"/>
    <w:rsid w:val="00D564B7"/>
    <w:rsid w:val="00EE65FC"/>
    <w:rsid w:val="00F628BB"/>
    <w:rsid w:val="00FF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8282C-951E-426D-8081-1431AC83F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4264118B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Megan McEwing</cp:lastModifiedBy>
  <cp:revision>2</cp:revision>
  <cp:lastPrinted>2014-08-31T09:05:00Z</cp:lastPrinted>
  <dcterms:created xsi:type="dcterms:W3CDTF">2018-11-26T08:27:00Z</dcterms:created>
  <dcterms:modified xsi:type="dcterms:W3CDTF">2018-11-26T08:27:00Z</dcterms:modified>
</cp:coreProperties>
</file>