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2053590</wp:posOffset>
                      </wp:positionV>
                      <wp:extent cx="2041525" cy="676275"/>
                      <wp:effectExtent l="6350" t="6985" r="9525" b="12065"/>
                      <wp:wrapNone/>
                      <wp:docPr id="55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15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5810" w:rsidRDefault="000116D3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bookmarkStart w:id="0" w:name="_Hlk529374942"/>
                                  <w:bookmarkStart w:id="1" w:name="_Hlk529374943"/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D2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Hagia</w:t>
                                  </w:r>
                                  <w:proofErr w:type="spellEnd"/>
                                  <w:r w:rsidRPr="00F97D2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D2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sofia</w:t>
                                  </w:r>
                                  <w:proofErr w:type="spellEnd"/>
                                  <w:r w:rsidRPr="00F97D22">
                                    <w:rPr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600 AD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 </w:t>
                                  </w:r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1570 AD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Pokrovkathedraal</w:t>
                                  </w:r>
                                  <w:proofErr w:type="spellEnd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0116D3" w:rsidRPr="000116D3" w:rsidRDefault="000116D3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1060 AD San Marco </w:t>
                                  </w:r>
                                  <w:proofErr w:type="spellStart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venetie</w:t>
                                  </w:r>
                                  <w:proofErr w:type="spellEnd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 w:rsid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mazaik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ravenna</w:t>
                                  </w:r>
                                  <w:bookmarkEnd w:id="0"/>
                                  <w:bookmarkEnd w:id="1"/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margin-left:153.9pt;margin-top:161.7pt;width:160.75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">
                      <v:textbox>
                        <w:txbxContent>
                          <w:p w:rsidR="00045810" w:rsidRDefault="000116D3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bookmarkStart w:id="2" w:name="_Hlk529374942"/>
                            <w:bookmarkStart w:id="3" w:name="_Hlk529374943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F97D22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Hagia sofia 600 AD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>1570 AD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Pokrovkathedraal </w:t>
                            </w:r>
                          </w:p>
                          <w:p w:rsidR="000116D3" w:rsidRPr="000116D3" w:rsidRDefault="000116D3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1060 AD San Marco venetie </w:t>
                            </w:r>
                            <w:r w:rsid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 mazaik in ravenna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129540</wp:posOffset>
                      </wp:positionV>
                      <wp:extent cx="1752600" cy="2676525"/>
                      <wp:effectExtent l="5715" t="6985" r="13335" b="12065"/>
                      <wp:wrapNone/>
                      <wp:docPr id="54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7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Default="00D564B7">
                                  <w:r>
                                    <w:t>CKV- Simon van Hasselt huiswerk: maak een kunst kwartet.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Zoek vier </w:t>
                                  </w:r>
                                  <w:r w:rsidR="001A7554">
                                    <w:t xml:space="preserve"> verschillende </w:t>
                                  </w:r>
                                  <w:r>
                                    <w:t>afbeeldingen van</w:t>
                                  </w:r>
                                  <w:r w:rsidR="001A7554">
                                    <w:t xml:space="preserve"> de  twee kunstenaars </w:t>
                                  </w:r>
                                  <w:r w:rsidR="00AE0E49">
                                    <w:t xml:space="preserve">/onderwerpen </w:t>
                                  </w:r>
                                  <w:r w:rsidR="001A7554">
                                    <w:t>die op dit  vel staan en plak ze op.</w:t>
                                  </w:r>
                                  <w:r>
                                    <w:t xml:space="preserve"> Zoek de namen van de kunstwerken op en schrijf ze in de goede volgorde op de juiste kaartjes.  Elk kwartet geef je één achtergrondkleur. </w:t>
                                  </w:r>
                                  <w:r w:rsidR="001A7554">
                                    <w:t xml:space="preserve"> </w:t>
                                  </w:r>
                                  <w:r>
                                    <w:t xml:space="preserve">                </w:t>
                                  </w:r>
                                  <w:r w:rsidR="001A7554">
                                    <w:t xml:space="preserve">              </w:t>
                                  </w:r>
                                </w:p>
                                <w:p w:rsidR="00D564B7" w:rsidRDefault="00D564B7" w:rsidP="00D564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2" o:spid="_x0000_s1027" type="#_x0000_t202" style="position:absolute;margin-left:4.6pt;margin-top:10.2pt;width:138pt;height:21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">
                      <v:textbox>
                        <w:txbxContent>
                          <w:p w:rsidR="00D564B7" w:rsidRDefault="00D564B7">
                            <w:r>
                              <w:t>CKV- Simon van Hasselt huiswerk: maak een kunst kwartet.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Zoek vier </w:t>
                            </w:r>
                            <w:r w:rsidR="001A7554">
                              <w:t xml:space="preserve"> verschillende </w:t>
                            </w:r>
                            <w:r>
                              <w:t>afbeeldingen van</w:t>
                            </w:r>
                            <w:r w:rsidR="001A7554">
                              <w:t xml:space="preserve"> de  twee kunstenaars </w:t>
                            </w:r>
                            <w:r w:rsidR="00AE0E49">
                              <w:t xml:space="preserve">/onderwerpen </w:t>
                            </w:r>
                            <w:r w:rsidR="001A7554">
                              <w:t>die op dit  vel staan en plak ze op.</w:t>
                            </w:r>
                            <w:r>
                              <w:t xml:space="preserve"> Zoek de namen van de kunstwerken op en schrijf ze in de goede volgorde op de juiste kaartjes.  Elk kwartet geef je één achtergrondkleur. </w:t>
                            </w:r>
                            <w:r w:rsidR="001A7554">
                              <w:t xml:space="preserve"> </w:t>
                            </w:r>
                            <w:r>
                              <w:t xml:space="preserve">                </w:t>
                            </w:r>
                            <w:r w:rsidR="001A7554">
                              <w:t xml:space="preserve">              </w:t>
                            </w:r>
                          </w:p>
                          <w:p w:rsidR="00D564B7" w:rsidRDefault="00D564B7" w:rsidP="00D564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120015</wp:posOffset>
                      </wp:positionV>
                      <wp:extent cx="1616710" cy="1924050"/>
                      <wp:effectExtent l="5080" t="6985" r="6985" b="12065"/>
                      <wp:wrapNone/>
                      <wp:docPr id="5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A554012" id="AutoShape 3" o:spid="_x0000_s1026" style="position:absolute;margin-left:6.75pt;margin-top:9.45pt;width:127.3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694055</wp:posOffset>
                      </wp:positionV>
                      <wp:extent cx="1581150" cy="1304925"/>
                      <wp:effectExtent l="9525" t="9525" r="9525" b="9525"/>
                      <wp:wrapNone/>
                      <wp:docPr id="52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5810" w:rsidRDefault="00947C9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C3242DC" wp14:editId="74B33A57">
                                        <wp:extent cx="1388745" cy="1388745"/>
                                        <wp:effectExtent l="0" t="0" r="0" b="0"/>
                                        <wp:docPr id="6" name="Afbeelding 6" descr="Afbeeldingsresultaat voor Hagia Sofia 600 A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fbeeldingsresultaat voor Hagia Sofia 600 A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8745" cy="1388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5" o:spid="_x0000_s1028" type="#_x0000_t202" style="position:absolute;margin-left:8.6pt;margin-top:54.65pt;width:124.5pt;height:10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">
                      <v:textbox>
                        <w:txbxContent>
                          <w:p w:rsidR="00045810" w:rsidRDefault="00947C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242DC" wp14:editId="74B33A57">
                                  <wp:extent cx="1388745" cy="1388745"/>
                                  <wp:effectExtent l="0" t="0" r="0" b="0"/>
                                  <wp:docPr id="6" name="Afbeelding 6" descr="Afbeeldingsresultaat voor Hagia Sofia 600 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at voor Hagia Sofia 600 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745" cy="1388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2053590</wp:posOffset>
                      </wp:positionV>
                      <wp:extent cx="1938020" cy="687070"/>
                      <wp:effectExtent l="6350" t="6985" r="8255" b="10795"/>
                      <wp:wrapNone/>
                      <wp:docPr id="51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87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7C9E" w:rsidRPr="002D7C9E" w:rsidRDefault="002D7C9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3" o:spid="_x0000_s1029" type="#_x0000_t202" style="position:absolute;margin-left:-5.15pt;margin-top:161.7pt;width:152.6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">
                      <v:textbox>
                        <w:txbxContent>
                          <w:p w:rsidR="002D7C9E" w:rsidRPr="002D7C9E" w:rsidRDefault="002D7C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5080" t="6985" r="6985" b="9525"/>
                      <wp:wrapNone/>
                      <wp:docPr id="5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0E49" w:rsidRPr="00D564B7" w:rsidRDefault="00476EA1" w:rsidP="003E7BBF">
                                  <w:pPr>
                                    <w:shd w:val="clear" w:color="auto" w:fill="1D1B11" w:themeFill="background2" w:themeFillShade="1A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Hagia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Sofia 600 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30" type="#_x0000_t202" style="position:absolute;margin-left:7.5pt;margin-top:10.2pt;width:127.3pt;height:4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">
                      <v:textbox>
                        <w:txbxContent>
                          <w:p w:rsidR="00AE0E49" w:rsidRPr="00D564B7" w:rsidRDefault="00476EA1" w:rsidP="003E7BBF">
                            <w:pPr>
                              <w:shd w:val="clear" w:color="auto" w:fill="1D1B11" w:themeFill="background2" w:themeFillShade="1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Hagia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Sofia 600 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2163445</wp:posOffset>
                      </wp:positionV>
                      <wp:extent cx="1938020" cy="577215"/>
                      <wp:effectExtent l="6350" t="12065" r="8255" b="10795"/>
                      <wp:wrapNone/>
                      <wp:docPr id="49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65C40DD" id="Rectangle 17" o:spid="_x0000_s1026" style="position:absolute;margin-left:-5.15pt;margin-top:170.35pt;width:152.6pt;height:45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B0IQIAAD4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703580</wp:posOffset>
                      </wp:positionV>
                      <wp:extent cx="1533525" cy="1323975"/>
                      <wp:effectExtent l="9525" t="9525" r="9525" b="9525"/>
                      <wp:wrapNone/>
                      <wp:docPr id="48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AFA" w:rsidRDefault="000B7AF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AEDB555" wp14:editId="68BBB9EC">
                                        <wp:extent cx="1341006" cy="1152525"/>
                                        <wp:effectExtent l="0" t="0" r="0" b="0"/>
                                        <wp:docPr id="7" name="Afbeelding 7" descr="Afbeeldingsresultaat voor : 1060 AD San Marco VenetiÃ«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fbeeldingsresultaat voor : 1060 AD San Marco VenetiÃ«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7911" cy="11584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7" o:spid="_x0000_s1031" type="#_x0000_t202" style="position:absolute;margin-left:11.55pt;margin-top:55.4pt;width:120.75pt;height:10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">
                      <v:textbox>
                        <w:txbxContent>
                          <w:p w:rsidR="000B7AFA" w:rsidRDefault="000B7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DB555" wp14:editId="68BBB9EC">
                                  <wp:extent cx="1341006" cy="1152525"/>
                                  <wp:effectExtent l="0" t="0" r="0" b="0"/>
                                  <wp:docPr id="7" name="Afbeelding 7" descr="Afbeeldingsresultaat voor : 1060 AD San Marco VenetiÃ«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fbeeldingsresultaat voor : 1060 AD San Marco VenetiÃ«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911" cy="1158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2179955</wp:posOffset>
                      </wp:positionV>
                      <wp:extent cx="2037080" cy="616585"/>
                      <wp:effectExtent l="10795" t="9525" r="9525" b="12065"/>
                      <wp:wrapNone/>
                      <wp:docPr id="47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7080" cy="616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D22" w:rsidRDefault="00F97D22" w:rsidP="00F97D22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bookmarkStart w:id="2" w:name="_Hlk529375082"/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Hagia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sofia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600 AD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 </w:t>
                                  </w:r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1570 AD </w:t>
                                  </w:r>
                                  <w:proofErr w:type="spellStart"/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Pokrovkathedraal</w:t>
                                  </w:r>
                                  <w:proofErr w:type="spellEnd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F97D22" w:rsidRPr="000116D3" w:rsidRDefault="00F97D22" w:rsidP="00F97D22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1060 AD San Marco </w:t>
                                  </w:r>
                                  <w:proofErr w:type="spellStart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venetie</w:t>
                                  </w:r>
                                  <w:proofErr w:type="spellEnd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mazaik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ravenna</w:t>
                                  </w:r>
                                  <w:proofErr w:type="spellEnd"/>
                                </w:p>
                                <w:bookmarkEnd w:id="2"/>
                                <w:p w:rsidR="00F97D22" w:rsidRPr="00F97D22" w:rsidRDefault="00F97D2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9" o:spid="_x0000_s1032" type="#_x0000_t202" style="position:absolute;margin-left:-4.85pt;margin-top:171.65pt;width:160.4pt;height:4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PXLwIAAFk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">
                      <v:textbox>
                        <w:txbxContent>
                          <w:p w:rsidR="00F97D22" w:rsidRDefault="00F97D22" w:rsidP="00F97D22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bookmarkStart w:id="5" w:name="_Hlk529375082"/>
                            <w:r w:rsidRP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>Hagia sofia 600 AD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Pr="00F97D22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1570 AD Pokrovkathedraal</w:t>
                            </w: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F97D22" w:rsidRPr="000116D3" w:rsidRDefault="00F97D22" w:rsidP="00F97D22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1060 AD San Marco venetie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  mazaik in ravenna</w:t>
                            </w:r>
                          </w:p>
                          <w:bookmarkEnd w:id="5"/>
                          <w:p w:rsidR="00F97D22" w:rsidRPr="00F97D22" w:rsidRDefault="00F97D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2151380</wp:posOffset>
                      </wp:positionV>
                      <wp:extent cx="2027555" cy="600075"/>
                      <wp:effectExtent l="10795" t="9525" r="9525" b="9525"/>
                      <wp:wrapNone/>
                      <wp:docPr id="46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755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116D3" w:rsidRDefault="000116D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38" o:spid="_x0000_s1033" type="#_x0000_t202" style="position:absolute;margin-left:-4.85pt;margin-top:169.4pt;width:159.65pt;height:4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">
                      <v:textbox>
                        <w:txbxContent>
                          <w:p w:rsidR="000116D3" w:rsidRDefault="000116D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2151380</wp:posOffset>
                      </wp:positionV>
                      <wp:extent cx="1938020" cy="577215"/>
                      <wp:effectExtent l="10795" t="9525" r="13335" b="13335"/>
                      <wp:wrapNone/>
                      <wp:docPr id="45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4B2A323" id="Rectangle 19" o:spid="_x0000_s1026" style="position:absolute;margin-left:-1.1pt;margin-top:169.4pt;width:152.6pt;height:4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SFnIQIAAD4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564515"/>
                      <wp:effectExtent l="6985" t="6985" r="5080" b="9525"/>
                      <wp:wrapNone/>
                      <wp:docPr id="44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3E7D" w:rsidRPr="000116D3" w:rsidRDefault="00613E7D" w:rsidP="003E7BBF">
                                  <w:pPr>
                                    <w:shd w:val="clear" w:color="auto" w:fill="1D1B11" w:themeFill="background2" w:themeFillShade="1A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0116D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Byzantijnen</w:t>
                                  </w:r>
                                  <w:proofErr w:type="spellEnd"/>
                                  <w:r w:rsidRPr="000116D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: </w:t>
                                  </w:r>
                                  <w:r w:rsidRPr="000116D3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1060 AD </w:t>
                                  </w:r>
                                  <w:r w:rsidRPr="000116D3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San Marco </w:t>
                                  </w:r>
                                  <w:proofErr w:type="spellStart"/>
                                  <w:r w:rsidRPr="000116D3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Venetië</w:t>
                                  </w:r>
                                  <w:proofErr w:type="spellEnd"/>
                                </w:p>
                                <w:p w:rsidR="00D564B7" w:rsidRPr="000116D3" w:rsidRDefault="00D564B7" w:rsidP="00613E7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4" type="#_x0000_t202" style="position:absolute;margin-left:9.85pt;margin-top:10.2pt;width:127.3pt;height:4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">
                      <v:textbox>
                        <w:txbxContent>
                          <w:p w:rsidR="00613E7D" w:rsidRPr="000116D3" w:rsidRDefault="00613E7D" w:rsidP="003E7BBF">
                            <w:pPr>
                              <w:shd w:val="clear" w:color="auto" w:fill="1D1B11" w:themeFill="background2" w:themeFillShade="1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0116D3">
                              <w:rPr>
                                <w:sz w:val="28"/>
                                <w:szCs w:val="28"/>
                                <w:lang w:val="en-US"/>
                              </w:rPr>
                              <w:t>Byzantijnen</w:t>
                            </w:r>
                            <w:proofErr w:type="spellEnd"/>
                            <w:r w:rsidRPr="000116D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0116D3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1060 AD </w:t>
                            </w:r>
                            <w:r w:rsidRPr="000116D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San Marco </w:t>
                            </w:r>
                            <w:proofErr w:type="spellStart"/>
                            <w:r w:rsidRPr="000116D3">
                              <w:rPr>
                                <w:sz w:val="20"/>
                                <w:szCs w:val="20"/>
                                <w:lang w:val="en-US"/>
                              </w:rPr>
                              <w:t>Venetië</w:t>
                            </w:r>
                            <w:proofErr w:type="spellEnd"/>
                          </w:p>
                          <w:p w:rsidR="00D564B7" w:rsidRPr="000116D3" w:rsidRDefault="00D564B7" w:rsidP="00613E7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129540</wp:posOffset>
                      </wp:positionV>
                      <wp:extent cx="1616710" cy="1924050"/>
                      <wp:effectExtent l="6985" t="6985" r="5080" b="12065"/>
                      <wp:wrapNone/>
                      <wp:docPr id="4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24E4425" id="AutoShape 4" o:spid="_x0000_s1026" style="position:absolute;margin-left:9.85pt;margin-top:10.2pt;width:127.3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2W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"/>
                  </w:pict>
                </mc:Fallback>
              </mc:AlternateConten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690880</wp:posOffset>
                      </wp:positionV>
                      <wp:extent cx="1562100" cy="1343025"/>
                      <wp:effectExtent l="9525" t="9525" r="9525" b="9525"/>
                      <wp:wrapNone/>
                      <wp:docPr id="42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AFA" w:rsidRDefault="000B7AF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8197B48" wp14:editId="549B39D2">
                                        <wp:extent cx="1368588" cy="1266825"/>
                                        <wp:effectExtent l="0" t="0" r="0" b="0"/>
                                        <wp:docPr id="3" name="Afbeelding 3" descr="Afbeeldingsresultaat voor 1570 AD Pokrovkathedra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Afbeeldingsresultaat voor 1570 AD Pokrovkathedra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4254" cy="12813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8" o:spid="_x0000_s1035" type="#_x0000_t202" style="position:absolute;margin-left:11.65pt;margin-top:54.4pt;width:123pt;height:10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">
                      <v:textbox>
                        <w:txbxContent>
                          <w:p w:rsidR="000B7AFA" w:rsidRDefault="000B7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97B48" wp14:editId="549B39D2">
                                  <wp:extent cx="1368588" cy="1266825"/>
                                  <wp:effectExtent l="0" t="0" r="0" b="0"/>
                                  <wp:docPr id="3" name="Afbeelding 3" descr="Afbeeldingsresultaat voor 1570 AD Pokrovkathedra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beeldingsresultaat voor 1570 AD Pokrovkathedra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254" cy="1281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58340" cy="615315"/>
                      <wp:effectExtent l="13335" t="13335" r="9525" b="9525"/>
                      <wp:wrapNone/>
                      <wp:docPr id="41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8340" cy="615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D22" w:rsidRDefault="00F97D22" w:rsidP="00F97D22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bookmarkStart w:id="3" w:name="_Hlk529375179"/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Hagia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sofia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600 AD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 </w:t>
                                  </w:r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1570 AD </w:t>
                                  </w: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Pokrovkathedraal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F97D22" w:rsidRPr="000116D3" w:rsidRDefault="00F97D22" w:rsidP="00F97D22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1060 AD San Marco </w:t>
                                  </w:r>
                                  <w:proofErr w:type="spellStart"/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venetie</w:t>
                                  </w:r>
                                  <w:proofErr w:type="spellEnd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mazaik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in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ravenna</w:t>
                                  </w:r>
                                  <w:proofErr w:type="spellEnd"/>
                                </w:p>
                                <w:bookmarkEnd w:id="3"/>
                                <w:p w:rsidR="00F97D22" w:rsidRPr="00F97D22" w:rsidRDefault="00F97D2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0" o:spid="_x0000_s1036" type="#_x0000_t202" style="position:absolute;margin-left:-2.3pt;margin-top:170.95pt;width:154.2pt;height:4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">
                      <v:textbox>
                        <w:txbxContent>
                          <w:p w:rsidR="00F97D22" w:rsidRDefault="00F97D22" w:rsidP="00F97D22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bookmarkStart w:id="7" w:name="_Hlk529375179"/>
                            <w:r w:rsidRP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>Hagia sofia 600 AD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P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1570 AD Pokrovkathedraal </w:t>
                            </w:r>
                          </w:p>
                          <w:p w:rsidR="00F97D22" w:rsidRPr="000116D3" w:rsidRDefault="00F97D22" w:rsidP="00F97D22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97D22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1060 AD San Marco venetie</w:t>
                            </w: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  mazaik in ravenna</w:t>
                            </w:r>
                          </w:p>
                          <w:bookmarkEnd w:id="7"/>
                          <w:p w:rsidR="00F97D22" w:rsidRPr="00F97D22" w:rsidRDefault="00F97D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6985" t="12065" r="5080" b="9525"/>
                      <wp:wrapNone/>
                      <wp:docPr id="4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3E7D" w:rsidRPr="00613E7D" w:rsidRDefault="00613E7D" w:rsidP="003E7BBF">
                                  <w:pPr>
                                    <w:shd w:val="clear" w:color="auto" w:fill="1D1B11" w:themeFill="background2" w:themeFillShade="1A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r w:rsidRPr="00613E7D">
                                    <w:rPr>
                                      <w:sz w:val="20"/>
                                      <w:szCs w:val="20"/>
                                    </w:rPr>
                                    <w:t xml:space="preserve">1570 AD </w:t>
                                  </w:r>
                                  <w:proofErr w:type="spellStart"/>
                                  <w:r w:rsidRPr="00613E7D">
                                    <w:rPr>
                                      <w:sz w:val="24"/>
                                      <w:szCs w:val="24"/>
                                    </w:rPr>
                                    <w:t>Pokrovkathedraal</w:t>
                                  </w:r>
                                  <w:proofErr w:type="spellEnd"/>
                                  <w:r w:rsidRPr="00613E7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D564B7" w:rsidRPr="00613E7D" w:rsidRDefault="00D564B7" w:rsidP="00613E7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7" type="#_x0000_t202" style="position:absolute;margin-left:9.2pt;margin-top:11.1pt;width:127.3pt;height:43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">
                      <v:textbox>
                        <w:txbxContent>
                          <w:p w:rsidR="00613E7D" w:rsidRPr="00613E7D" w:rsidRDefault="00613E7D" w:rsidP="003E7BBF">
                            <w:pPr>
                              <w:shd w:val="clear" w:color="auto" w:fill="1D1B11" w:themeFill="background2" w:themeFillShade="1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r w:rsidRPr="00613E7D">
                              <w:rPr>
                                <w:sz w:val="20"/>
                                <w:szCs w:val="20"/>
                              </w:rPr>
                              <w:t xml:space="preserve">1570 AD </w:t>
                            </w:r>
                            <w:proofErr w:type="spellStart"/>
                            <w:r w:rsidRPr="00613E7D">
                              <w:rPr>
                                <w:sz w:val="24"/>
                                <w:szCs w:val="24"/>
                              </w:rPr>
                              <w:t>Pokrovkathedraal</w:t>
                            </w:r>
                            <w:proofErr w:type="spellEnd"/>
                            <w:r w:rsidRPr="00613E7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564B7" w:rsidRPr="00613E7D" w:rsidRDefault="00D564B7" w:rsidP="00613E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3335" t="13335" r="10795" b="9525"/>
                      <wp:wrapNone/>
                      <wp:docPr id="3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8B49A23" id="Rectangle 15" o:spid="_x0000_s1026" style="position:absolute;margin-left:-2.3pt;margin-top:170.95pt;width:152.6pt;height:4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6985" t="12065" r="5080" b="6985"/>
                      <wp:wrapNone/>
                      <wp:docPr id="3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B37B285" id="AutoShape 5" o:spid="_x0000_s1026" style="position:absolute;margin-left:9.2pt;margin-top:11.1pt;width:127.3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719455</wp:posOffset>
                      </wp:positionV>
                      <wp:extent cx="1571625" cy="1238250"/>
                      <wp:effectExtent l="9525" t="9525" r="9525" b="9525"/>
                      <wp:wrapNone/>
                      <wp:docPr id="37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AFA" w:rsidRDefault="000B7AF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036A3BE" wp14:editId="22719E7F">
                                        <wp:extent cx="1378858" cy="1095375"/>
                                        <wp:effectExtent l="0" t="0" r="0" b="0"/>
                                        <wp:docPr id="1" name="Afbeelding 1" descr="Afbeeldingsresultaat voor mozaÃ¯ek in Ravenn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mozaÃ¯ek in Ravenn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82501" cy="10982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9" o:spid="_x0000_s1038" type="#_x0000_t202" style="position:absolute;margin-left:8.6pt;margin-top:56.65pt;width:123.75pt;height:9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">
                      <v:textbox>
                        <w:txbxContent>
                          <w:p w:rsidR="000B7AFA" w:rsidRDefault="000B7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6A3BE" wp14:editId="22719E7F">
                                  <wp:extent cx="1378858" cy="1095375"/>
                                  <wp:effectExtent l="0" t="0" r="0" b="0"/>
                                  <wp:docPr id="1" name="Afbeelding 1" descr="Afbeeldingsresultaat voor mozaÃ¯ek in Raven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mozaÃ¯ek in Raven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501" cy="1098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2148205</wp:posOffset>
                      </wp:positionV>
                      <wp:extent cx="1938020" cy="609600"/>
                      <wp:effectExtent l="6350" t="9525" r="8255" b="9525"/>
                      <wp:wrapNone/>
                      <wp:docPr id="36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D22" w:rsidRDefault="00F97D22" w:rsidP="00F97D22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Hagia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sofia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600 AD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 </w:t>
                                  </w:r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1570 AD </w:t>
                                  </w: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Pokrovkathedraal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F97D22" w:rsidRPr="000116D3" w:rsidRDefault="00F97D22" w:rsidP="00F97D22">
                                  <w:pP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1060 AD San Marco </w:t>
                                  </w:r>
                                  <w:proofErr w:type="spellStart"/>
                                  <w:r w:rsidRPr="00F97D22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venetie</w:t>
                                  </w:r>
                                  <w:proofErr w:type="spellEnd"/>
                                  <w:r w:rsidRPr="000116D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mazaik</w:t>
                                  </w:r>
                                  <w:proofErr w:type="spellEnd"/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F97D22"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  <w:t>ravenna</w:t>
                                  </w:r>
                                  <w:proofErr w:type="spellEnd"/>
                                </w:p>
                                <w:p w:rsidR="00F97D22" w:rsidRPr="00F97D22" w:rsidRDefault="00F97D2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1" o:spid="_x0000_s1039" type="#_x0000_t202" style="position:absolute;margin-left:-5.15pt;margin-top:169.15pt;width:152.6pt;height:4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">
                      <v:textbox>
                        <w:txbxContent>
                          <w:p w:rsidR="00F97D22" w:rsidRDefault="00F97D22" w:rsidP="00F97D22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>Hagia sofia 600 AD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P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1570 AD Pokrovkathedraal </w:t>
                            </w:r>
                          </w:p>
                          <w:p w:rsidR="00F97D22" w:rsidRPr="000116D3" w:rsidRDefault="00F97D22" w:rsidP="00F97D22">
                            <w:pPr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F97D22">
                              <w:rPr>
                                <w:sz w:val="14"/>
                                <w:szCs w:val="14"/>
                                <w:lang w:val="en-US"/>
                              </w:rPr>
                              <w:t>1060 AD San Marco venetie</w:t>
                            </w:r>
                            <w:r w:rsidRPr="000116D3"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r w:rsidRPr="00F97D22"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mazaik in ravenna</w:t>
                            </w:r>
                          </w:p>
                          <w:p w:rsidR="00F97D22" w:rsidRPr="00F97D22" w:rsidRDefault="00F97D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2171065</wp:posOffset>
                      </wp:positionV>
                      <wp:extent cx="1938020" cy="653415"/>
                      <wp:effectExtent l="6350" t="13335" r="8255" b="9525"/>
                      <wp:wrapNone/>
                      <wp:docPr id="3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653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D13349" id="Rectangle 16" o:spid="_x0000_s1026" style="position:absolute;margin-left:-5.15pt;margin-top:170.95pt;width:152.6pt;height:5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549910"/>
                      <wp:effectExtent l="5080" t="12065" r="6985" b="9525"/>
                      <wp:wrapNone/>
                      <wp:docPr id="34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49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613E7D" w:rsidP="003E7BBF">
                                  <w:pPr>
                                    <w:shd w:val="clear" w:color="auto" w:fill="1D1B11" w:themeFill="background2" w:themeFillShade="1A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Byzantijnen: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mozaïk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in Ravenna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0" type="#_x0000_t202" style="position:absolute;margin-left:7.5pt;margin-top:11.1pt;width:127.3pt;height:4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ZqLQIAAFo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">
                      <v:textbox>
                        <w:txbxContent>
                          <w:p w:rsidR="00D564B7" w:rsidRPr="00B311C8" w:rsidRDefault="00613E7D" w:rsidP="003E7BBF">
                            <w:pPr>
                              <w:shd w:val="clear" w:color="auto" w:fill="1D1B11" w:themeFill="background2" w:themeFillShade="1A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Byzantijnen: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mozaïk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in Ravenna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080" t="12065" r="6985" b="6985"/>
                      <wp:wrapNone/>
                      <wp:docPr id="33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67E52431" id="AutoShape 6" o:spid="_x0000_s1026" style="position:absolute;margin-left:7.5pt;margin-top:11.1pt;width:127.3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938530</wp:posOffset>
                      </wp:positionV>
                      <wp:extent cx="1594485" cy="1095375"/>
                      <wp:effectExtent l="5715" t="9525" r="9525" b="9525"/>
                      <wp:wrapNone/>
                      <wp:docPr id="32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448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C9A" w:rsidRDefault="00947C9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756DE604" wp14:editId="4B59018F">
                                        <wp:extent cx="1402080" cy="933385"/>
                                        <wp:effectExtent l="0" t="0" r="0" b="0"/>
                                        <wp:docPr id="8" name="Afbeelding 8" descr="Afbeeldingsresultaat voor Romaanse abdij senanqu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Afbeeldingsresultaat voor Romaanse abdij senanqu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2080" cy="933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6" o:spid="_x0000_s1041" type="#_x0000_t202" style="position:absolute;margin-left:17.25pt;margin-top:73.9pt;width:125.55pt;height:8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">
                      <v:textbox>
                        <w:txbxContent>
                          <w:p w:rsidR="00947C9A" w:rsidRDefault="00947C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DE604" wp14:editId="4B59018F">
                                  <wp:extent cx="1402080" cy="933385"/>
                                  <wp:effectExtent l="0" t="0" r="0" b="0"/>
                                  <wp:docPr id="8" name="Afbeelding 8" descr="Afbeeldingsresultaat voor Romaanse abdij senan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eeldingsresultaat voor Romaanse abdij senan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80" cy="933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2186305</wp:posOffset>
                      </wp:positionV>
                      <wp:extent cx="1920240" cy="552450"/>
                      <wp:effectExtent l="9525" t="9525" r="13335" b="9525"/>
                      <wp:wrapNone/>
                      <wp:docPr id="31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7D22" w:rsidRDefault="00F97D22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bookmarkStart w:id="4" w:name="_Hlk529375517"/>
                                  <w:bookmarkStart w:id="5" w:name="_Hlk529375518"/>
                                  <w:bookmarkStart w:id="6" w:name="_Hlk529375548"/>
                                  <w:bookmarkStart w:id="7" w:name="_Hlk529375549"/>
                                  <w:bookmarkStart w:id="8" w:name="_Hlk529375554"/>
                                  <w:bookmarkStart w:id="9" w:name="_Hlk529375555"/>
                                  <w:r w:rsidRPr="00947C9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Romaanse abdij </w:t>
                                  </w:r>
                                  <w:proofErr w:type="spellStart"/>
                                  <w:r w:rsidRPr="00947C9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senanque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</w:rPr>
                                    <w:t xml:space="preserve">   kleding jongvrouw</w:t>
                                  </w:r>
                                </w:p>
                                <w:p w:rsidR="00F97D22" w:rsidRPr="00947C9A" w:rsidRDefault="00947C9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47C9A">
                                    <w:rPr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="00F97D22" w:rsidRPr="00947C9A">
                                    <w:rPr>
                                      <w:sz w:val="16"/>
                                      <w:szCs w:val="16"/>
                                    </w:rPr>
                                    <w:t>alligrafer</w:t>
                                  </w:r>
                                  <w:r w:rsidRPr="00947C9A">
                                    <w:rPr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wantkleed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bayeux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2" o:spid="_x0000_s1042" type="#_x0000_t202" style="position:absolute;margin-left:.3pt;margin-top:172.15pt;width:151.2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">
                      <v:textbox>
                        <w:txbxContent>
                          <w:p w:rsidR="00F97D22" w:rsidRDefault="00F97D2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bookmarkStart w:id="14" w:name="_Hlk529375517"/>
                            <w:bookmarkStart w:id="15" w:name="_Hlk529375518"/>
                            <w:bookmarkStart w:id="16" w:name="_Hlk529375548"/>
                            <w:bookmarkStart w:id="17" w:name="_Hlk529375549"/>
                            <w:bookmarkStart w:id="18" w:name="_Hlk529375554"/>
                            <w:bookmarkStart w:id="19" w:name="_Hlk529375555"/>
                            <w:r w:rsidRPr="00947C9A">
                              <w:rPr>
                                <w:b/>
                                <w:sz w:val="14"/>
                                <w:szCs w:val="14"/>
                              </w:rPr>
                              <w:t>Romaanse abdij senanque</w:t>
                            </w:r>
                            <w:r w:rsidRPr="00F97D22">
                              <w:rPr>
                                <w:sz w:val="14"/>
                                <w:szCs w:val="14"/>
                              </w:rPr>
                              <w:t xml:space="preserve">   kleding jongvrouw</w:t>
                            </w:r>
                          </w:p>
                          <w:p w:rsidR="00F97D22" w:rsidRPr="00947C9A" w:rsidRDefault="00947C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7C9A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F97D22" w:rsidRPr="00947C9A">
                              <w:rPr>
                                <w:sz w:val="16"/>
                                <w:szCs w:val="16"/>
                              </w:rPr>
                              <w:t>alligrafer</w:t>
                            </w:r>
                            <w:r w:rsidRPr="00947C9A"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wantkleed bayeux</w:t>
                            </w:r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778510"/>
                      <wp:effectExtent l="5715" t="12065" r="6350" b="9525"/>
                      <wp:wrapNone/>
                      <wp:docPr id="30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778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233CF9" w:rsidP="003E7BBF">
                                  <w:pPr>
                                    <w:shd w:val="clear" w:color="auto" w:fill="948A54" w:themeFill="background2" w:themeFillShad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Middeleeuwen: </w:t>
                                  </w:r>
                                  <w:r w:rsidRPr="00233CF9">
                                    <w:rPr>
                                      <w:sz w:val="24"/>
                                      <w:szCs w:val="24"/>
                                    </w:rPr>
                                    <w:t xml:space="preserve">Romaanse abdij </w:t>
                                  </w:r>
                                  <w:proofErr w:type="spellStart"/>
                                  <w:r w:rsidRPr="00233CF9">
                                    <w:rPr>
                                      <w:sz w:val="24"/>
                                      <w:szCs w:val="24"/>
                                    </w:rPr>
                                    <w:t>Senanque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3" type="#_x0000_t202" style="position:absolute;margin-left:17.25pt;margin-top:11.1pt;width:127.3pt;height:6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">
                      <v:textbox>
                        <w:txbxContent>
                          <w:p w:rsidR="00D564B7" w:rsidRPr="00233CF9" w:rsidRDefault="00233CF9" w:rsidP="003E7BBF">
                            <w:pPr>
                              <w:shd w:val="clear" w:color="auto" w:fill="948A54" w:themeFill="background2" w:themeFillShade="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Middeleeuwen: </w:t>
                            </w:r>
                            <w:r w:rsidRPr="00233CF9">
                              <w:rPr>
                                <w:sz w:val="24"/>
                                <w:szCs w:val="24"/>
                              </w:rPr>
                              <w:t xml:space="preserve">Romaanse abdij </w:t>
                            </w:r>
                            <w:proofErr w:type="spellStart"/>
                            <w:r w:rsidRPr="00233CF9">
                              <w:rPr>
                                <w:sz w:val="24"/>
                                <w:szCs w:val="24"/>
                              </w:rPr>
                              <w:t>Senanque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2171065</wp:posOffset>
                      </wp:positionV>
                      <wp:extent cx="1938020" cy="577215"/>
                      <wp:effectExtent l="10795" t="13335" r="13335" b="9525"/>
                      <wp:wrapNone/>
                      <wp:docPr id="2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85417F6" id="Rectangle 18" o:spid="_x0000_s1026" style="position:absolute;margin-left:-1.1pt;margin-top:170.95pt;width:152.6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u1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140970</wp:posOffset>
                      </wp:positionV>
                      <wp:extent cx="1616710" cy="1924050"/>
                      <wp:effectExtent l="5715" t="12065" r="6350" b="6985"/>
                      <wp:wrapNone/>
                      <wp:docPr id="2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191BBBC" id="AutoShape 7" o:spid="_x0000_s1026" style="position:absolute;margin-left:17.25pt;margin-top:11.1pt;width:127.3pt;height:1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"/>
                  </w:pict>
                </mc:Fallback>
              </mc:AlternateConten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742315</wp:posOffset>
                      </wp:positionV>
                      <wp:extent cx="1616710" cy="1307465"/>
                      <wp:effectExtent l="6985" t="6985" r="5080" b="9525"/>
                      <wp:wrapNone/>
                      <wp:docPr id="27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307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AFA" w:rsidRDefault="000B7AF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61A0D71" wp14:editId="4080BF9A">
                                        <wp:extent cx="1423999" cy="1162050"/>
                                        <wp:effectExtent l="0" t="0" r="0" b="0"/>
                                        <wp:docPr id="9" name="Afbeelding 9" descr="Afbeeldingsresultaat voor Middeleeuwen: calligrafer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Middeleeuwen: calligrafer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9580" cy="1166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0" o:spid="_x0000_s1044" type="#_x0000_t202" style="position:absolute;margin-left:9.2pt;margin-top:58.45pt;width:127.3pt;height:10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">
                      <v:textbox>
                        <w:txbxContent>
                          <w:p w:rsidR="000B7AFA" w:rsidRDefault="000B7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A0D71" wp14:editId="4080BF9A">
                                  <wp:extent cx="1423999" cy="1162050"/>
                                  <wp:effectExtent l="0" t="0" r="0" b="0"/>
                                  <wp:docPr id="9" name="Afbeelding 9" descr="Afbeeldingsresultaat voor Middeleeuwen: calligrafe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Middeleeuwen: calligrafe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9580" cy="116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2249805</wp:posOffset>
                      </wp:positionV>
                      <wp:extent cx="1920240" cy="542925"/>
                      <wp:effectExtent l="13335" t="9525" r="9525" b="9525"/>
                      <wp:wrapNone/>
                      <wp:docPr id="26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C9A" w:rsidRDefault="00947C9A" w:rsidP="00947C9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47C9A">
                                    <w:rPr>
                                      <w:sz w:val="14"/>
                                      <w:szCs w:val="14"/>
                                    </w:rPr>
                                    <w:t xml:space="preserve">Romaanse abdij </w:t>
                                  </w:r>
                                  <w:proofErr w:type="spellStart"/>
                                  <w:r w:rsidRPr="00947C9A">
                                    <w:rPr>
                                      <w:sz w:val="14"/>
                                      <w:szCs w:val="14"/>
                                    </w:rPr>
                                    <w:t>senanque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947C9A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kleding jongvrouw</w:t>
                                  </w:r>
                                </w:p>
                                <w:p w:rsidR="00947C9A" w:rsidRPr="00947C9A" w:rsidRDefault="00947C9A" w:rsidP="00947C9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47C9A">
                                    <w:rPr>
                                      <w:sz w:val="16"/>
                                      <w:szCs w:val="16"/>
                                    </w:rPr>
                                    <w:t>Calligraferen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wantkleed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bayeux</w:t>
                                  </w:r>
                                  <w:proofErr w:type="spellEnd"/>
                                </w:p>
                                <w:p w:rsidR="00F97D22" w:rsidRDefault="00F97D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3" o:spid="_x0000_s1045" type="#_x0000_t202" style="position:absolute;margin-left:-2.3pt;margin-top:177.15pt;width:151.2pt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">
                      <v:textbox>
                        <w:txbxContent>
                          <w:p w:rsidR="00947C9A" w:rsidRDefault="00947C9A" w:rsidP="00947C9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47C9A">
                              <w:rPr>
                                <w:sz w:val="14"/>
                                <w:szCs w:val="14"/>
                              </w:rPr>
                              <w:t>Romaanse abdij senanque</w:t>
                            </w:r>
                            <w:r w:rsidRPr="00F97D22"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947C9A">
                              <w:rPr>
                                <w:b/>
                                <w:sz w:val="14"/>
                                <w:szCs w:val="14"/>
                              </w:rPr>
                              <w:t>kleding jongvrouw</w:t>
                            </w:r>
                          </w:p>
                          <w:p w:rsidR="00947C9A" w:rsidRPr="00947C9A" w:rsidRDefault="00947C9A" w:rsidP="00947C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7C9A">
                              <w:rPr>
                                <w:sz w:val="16"/>
                                <w:szCs w:val="16"/>
                              </w:rPr>
                              <w:t>Calligraferen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wantkleed bayeux</w:t>
                            </w:r>
                          </w:p>
                          <w:p w:rsidR="00F97D22" w:rsidRDefault="00F97D2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25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B311C8" w:rsidRDefault="00233CF9" w:rsidP="003E7BBF">
                                  <w:pPr>
                                    <w:shd w:val="clear" w:color="auto" w:fill="948A54" w:themeFill="background2" w:themeFillShade="8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Middeleeuwen: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calligraferen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6" type="#_x0000_t202" style="position:absolute;margin-left:9.2pt;margin-top:14pt;width:127.3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">
                      <v:textbox>
                        <w:txbxContent>
                          <w:p w:rsidR="00D564B7" w:rsidRPr="00B311C8" w:rsidRDefault="00233CF9" w:rsidP="003E7BBF">
                            <w:pPr>
                              <w:shd w:val="clear" w:color="auto" w:fill="948A54" w:themeFill="background2" w:themeFillShade="8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Middeleeuwen: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calligraferen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3335" t="12065" r="10795" b="10795"/>
                      <wp:wrapNone/>
                      <wp:docPr id="2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71FA0F" id="Rectangle 14" o:spid="_x0000_s1026" style="position:absolute;margin-left:-2.3pt;margin-top:175.85pt;width:152.6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9O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2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C7DAEE4" id="AutoShape 8" o:spid="_x0000_s1026" style="position:absolute;margin-left:9.2pt;margin-top:14pt;width:127.3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782955</wp:posOffset>
                      </wp:positionV>
                      <wp:extent cx="1552575" cy="1228725"/>
                      <wp:effectExtent l="9525" t="9525" r="9525" b="9525"/>
                      <wp:wrapNone/>
                      <wp:docPr id="22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228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AFA" w:rsidRDefault="000B7AFA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7932E6D0" wp14:editId="49E05377">
                                        <wp:extent cx="1360170" cy="1114425"/>
                                        <wp:effectExtent l="0" t="0" r="0" b="0"/>
                                        <wp:docPr id="11" name="Afbeelding 11" descr="Afbeeldingsresultaat voor : kleding jonkvrouw rea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: kleding jonkvrouw rea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0170" cy="1114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1" o:spid="_x0000_s1047" type="#_x0000_t202" style="position:absolute;margin-left:16.1pt;margin-top:61.65pt;width:122.25pt;height:9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">
                      <v:textbox>
                        <w:txbxContent>
                          <w:p w:rsidR="000B7AFA" w:rsidRDefault="000B7A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2E6D0" wp14:editId="49E05377">
                                  <wp:extent cx="1360170" cy="1114425"/>
                                  <wp:effectExtent l="0" t="0" r="0" b="0"/>
                                  <wp:docPr id="11" name="Afbeelding 11" descr="Afbeeldingsresultaat voor : kleding jonkvrouw re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: kleding jonkvrouw re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17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2249805</wp:posOffset>
                      </wp:positionV>
                      <wp:extent cx="1915795" cy="542925"/>
                      <wp:effectExtent l="9525" t="9525" r="8255" b="9525"/>
                      <wp:wrapNone/>
                      <wp:docPr id="21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C9A" w:rsidRDefault="00947C9A" w:rsidP="00947C9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47C9A">
                                    <w:rPr>
                                      <w:sz w:val="14"/>
                                      <w:szCs w:val="14"/>
                                    </w:rPr>
                                    <w:t xml:space="preserve">Romaanse abdij </w:t>
                                  </w:r>
                                  <w:proofErr w:type="spellStart"/>
                                  <w:r w:rsidRPr="00947C9A">
                                    <w:rPr>
                                      <w:sz w:val="14"/>
                                      <w:szCs w:val="14"/>
                                    </w:rPr>
                                    <w:t>senanque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</w:rPr>
                                    <w:t xml:space="preserve">   kleding jongvrouw</w:t>
                                  </w:r>
                                </w:p>
                                <w:p w:rsidR="00947C9A" w:rsidRPr="00947C9A" w:rsidRDefault="00947C9A" w:rsidP="00947C9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47C9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Calligraferen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wantkleed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bayeux</w:t>
                                  </w:r>
                                  <w:proofErr w:type="spellEnd"/>
                                </w:p>
                                <w:p w:rsidR="00F97D22" w:rsidRDefault="00F97D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4" o:spid="_x0000_s1048" type="#_x0000_t202" style="position:absolute;margin-left:-3.4pt;margin-top:177.15pt;width:150.85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">
                      <v:textbox>
                        <w:txbxContent>
                          <w:p w:rsidR="00947C9A" w:rsidRDefault="00947C9A" w:rsidP="00947C9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47C9A">
                              <w:rPr>
                                <w:sz w:val="14"/>
                                <w:szCs w:val="14"/>
                              </w:rPr>
                              <w:t>Romaanse abdij senanque</w:t>
                            </w:r>
                            <w:r w:rsidRPr="00F97D22">
                              <w:rPr>
                                <w:sz w:val="14"/>
                                <w:szCs w:val="14"/>
                              </w:rPr>
                              <w:t xml:space="preserve">   kleding jongvrouw</w:t>
                            </w:r>
                          </w:p>
                          <w:p w:rsidR="00947C9A" w:rsidRPr="00947C9A" w:rsidRDefault="00947C9A" w:rsidP="00947C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7C9A">
                              <w:rPr>
                                <w:b/>
                                <w:sz w:val="16"/>
                                <w:szCs w:val="16"/>
                              </w:rPr>
                              <w:t>Calligraferen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wantkleed bayeux</w:t>
                            </w:r>
                          </w:p>
                          <w:p w:rsidR="00F97D22" w:rsidRDefault="00F97D2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7620" t="13970" r="13970" b="12065"/>
                      <wp:wrapNone/>
                      <wp:docPr id="2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233CF9" w:rsidP="003E7BBF">
                                  <w:pPr>
                                    <w:shd w:val="clear" w:color="auto" w:fill="948A54" w:themeFill="background2" w:themeFillShade="8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Middeleeuwen: kleding jonkvrouw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9" type="#_x0000_t202" style="position:absolute;margin-left:15.2pt;margin-top:14pt;width:127.3pt;height:4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">
                      <v:textbox>
                        <w:txbxContent>
                          <w:p w:rsidR="00D564B7" w:rsidRPr="00233CF9" w:rsidRDefault="00233CF9" w:rsidP="003E7BBF">
                            <w:pPr>
                              <w:shd w:val="clear" w:color="auto" w:fill="948A54" w:themeFill="background2" w:themeFillShade="8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Middeleeuwen: kleding jonkvrouw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6350" t="12065" r="8255" b="10795"/>
                      <wp:wrapNone/>
                      <wp:docPr id="19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97BA1C6" id="Rectangle 13" o:spid="_x0000_s1026" style="position:absolute;margin-left:-5.15pt;margin-top:175.85pt;width:152.6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7620" t="13970" r="13970" b="5080"/>
                      <wp:wrapNone/>
                      <wp:docPr id="1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3F0760CB" id="AutoShape 9" o:spid="_x0000_s1026" style="position:absolute;margin-left:15.2pt;margin-top:14pt;width:127.3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"/>
                  </w:pict>
                </mc:Fallback>
              </mc:AlternateContent>
            </w:r>
          </w:p>
        </w:tc>
        <w:tc>
          <w:tcPr>
            <w:tcW w:w="0" w:type="auto"/>
          </w:tcPr>
          <w:p w:rsidR="00D074BE" w:rsidRDefault="00A922D3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754380</wp:posOffset>
                      </wp:positionV>
                      <wp:extent cx="1595120" cy="1238250"/>
                      <wp:effectExtent l="9525" t="9525" r="5080" b="9525"/>
                      <wp:wrapNone/>
                      <wp:docPr id="17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512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3A08" w:rsidRDefault="007A3A08"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1BBF56F" wp14:editId="64E52DDC">
                                        <wp:extent cx="1401905" cy="1152525"/>
                                        <wp:effectExtent l="0" t="0" r="0" b="0"/>
                                        <wp:docPr id="12" name="Afbeelding 12" descr="Afbeeldingsresultaat voor wandkleed Bayeu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fbeeldingsresultaat voor wandkleed Bayeu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6864" cy="1156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52" o:spid="_x0000_s1050" type="#_x0000_t202" style="position:absolute;margin-left:11.55pt;margin-top:59.4pt;width:125.6pt;height:9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">
                      <v:textbox>
                        <w:txbxContent>
                          <w:p w:rsidR="007A3A08" w:rsidRDefault="007A3A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BF56F" wp14:editId="64E52DDC">
                                  <wp:extent cx="1401905" cy="1152525"/>
                                  <wp:effectExtent l="0" t="0" r="0" b="0"/>
                                  <wp:docPr id="12" name="Afbeelding 12" descr="Afbeeldingsresultaat voor wandkleed Baye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wandkleed Baye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864" cy="1156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2249805</wp:posOffset>
                      </wp:positionV>
                      <wp:extent cx="1920240" cy="542925"/>
                      <wp:effectExtent l="9525" t="9525" r="13335" b="9525"/>
                      <wp:wrapNone/>
                      <wp:docPr id="16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024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7C9A" w:rsidRDefault="00947C9A" w:rsidP="00947C9A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947C9A">
                                    <w:rPr>
                                      <w:sz w:val="14"/>
                                      <w:szCs w:val="14"/>
                                    </w:rPr>
                                    <w:t xml:space="preserve">Romaanse abdij </w:t>
                                  </w:r>
                                  <w:proofErr w:type="spellStart"/>
                                  <w:r w:rsidRPr="00947C9A">
                                    <w:rPr>
                                      <w:sz w:val="14"/>
                                      <w:szCs w:val="14"/>
                                    </w:rPr>
                                    <w:t>senanque</w:t>
                                  </w:r>
                                  <w:proofErr w:type="spellEnd"/>
                                  <w:r w:rsidRPr="00F97D22">
                                    <w:rPr>
                                      <w:sz w:val="14"/>
                                      <w:szCs w:val="14"/>
                                    </w:rPr>
                                    <w:t xml:space="preserve">   kleding jongvrouw</w:t>
                                  </w:r>
                                </w:p>
                                <w:p w:rsidR="00947C9A" w:rsidRPr="00947C9A" w:rsidRDefault="00947C9A" w:rsidP="00947C9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47C9A">
                                    <w:rPr>
                                      <w:sz w:val="16"/>
                                      <w:szCs w:val="16"/>
                                    </w:rPr>
                                    <w:t>Calligraferen</w:t>
                                  </w:r>
                                  <w:proofErr w:type="spellEnd"/>
                                  <w:r w:rsidRPr="00947C9A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</w:t>
                                  </w:r>
                                  <w:r w:rsidRPr="00947C9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wantkleed </w:t>
                                  </w:r>
                                  <w:proofErr w:type="spellStart"/>
                                  <w:r w:rsidRPr="00947C9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bayeux</w:t>
                                  </w:r>
                                  <w:proofErr w:type="spellEnd"/>
                                </w:p>
                                <w:p w:rsidR="00F97D22" w:rsidRDefault="00F97D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id="Text Box 45" o:spid="_x0000_s1051" type="#_x0000_t202" style="position:absolute;margin-left:.3pt;margin-top:177.15pt;width:151.2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">
                      <v:textbox>
                        <w:txbxContent>
                          <w:p w:rsidR="00947C9A" w:rsidRDefault="00947C9A" w:rsidP="00947C9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47C9A">
                              <w:rPr>
                                <w:sz w:val="14"/>
                                <w:szCs w:val="14"/>
                              </w:rPr>
                              <w:t>Romaanse abdij senanque</w:t>
                            </w:r>
                            <w:r w:rsidRPr="00F97D22">
                              <w:rPr>
                                <w:sz w:val="14"/>
                                <w:szCs w:val="14"/>
                              </w:rPr>
                              <w:t xml:space="preserve">   kleding jongvrouw</w:t>
                            </w:r>
                          </w:p>
                          <w:p w:rsidR="00947C9A" w:rsidRPr="00947C9A" w:rsidRDefault="00947C9A" w:rsidP="00947C9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7C9A">
                              <w:rPr>
                                <w:sz w:val="16"/>
                                <w:szCs w:val="16"/>
                              </w:rPr>
                              <w:t xml:space="preserve">Calligraferen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947C9A">
                              <w:rPr>
                                <w:b/>
                                <w:sz w:val="16"/>
                                <w:szCs w:val="16"/>
                              </w:rPr>
                              <w:t>wantkleed bayeux</w:t>
                            </w:r>
                          </w:p>
                          <w:p w:rsidR="00F97D22" w:rsidRDefault="00F97D2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564515"/>
                      <wp:effectExtent l="6985" t="13970" r="5080" b="12065"/>
                      <wp:wrapNone/>
                      <wp:docPr id="15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64B7" w:rsidRPr="00233CF9" w:rsidRDefault="00233CF9" w:rsidP="003E7BBF">
                                  <w:pPr>
                                    <w:shd w:val="clear" w:color="auto" w:fill="948A54" w:themeFill="background2" w:themeFillShade="8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Middeleeuwen: wandkleed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Bayeux</w:t>
                                  </w:r>
                                  <w:bookmarkStart w:id="10" w:name="_GoBack"/>
                                  <w:bookmarkEnd w:id="10"/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2" type="#_x0000_t202" style="position:absolute;margin-left:9.85pt;margin-top:14pt;width:127.3pt;height:4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">
                      <v:textbox>
                        <w:txbxContent>
                          <w:p w:rsidR="00D564B7" w:rsidRPr="00233CF9" w:rsidRDefault="00233CF9" w:rsidP="003E7BBF">
                            <w:pPr>
                              <w:shd w:val="clear" w:color="auto" w:fill="948A54" w:themeFill="background2" w:themeFillShade="8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Middeleeuwen: wandkleed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Bayeux</w:t>
                            </w:r>
                            <w:bookmarkStart w:id="11" w:name="_GoBack"/>
                            <w:bookmarkEnd w:id="11"/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2233295</wp:posOffset>
                      </wp:positionV>
                      <wp:extent cx="1938020" cy="577215"/>
                      <wp:effectExtent l="10795" t="12065" r="13335" b="10795"/>
                      <wp:wrapNone/>
                      <wp:docPr id="14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8020" cy="577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58D8571" id="Rectangle 12" o:spid="_x0000_s1026" style="position:absolute;margin-left:-1.1pt;margin-top:175.85pt;width:152.6pt;height:4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XFm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"/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177800</wp:posOffset>
                      </wp:positionV>
                      <wp:extent cx="1616710" cy="1924050"/>
                      <wp:effectExtent l="6985" t="13970" r="5080" b="5080"/>
                      <wp:wrapNone/>
                      <wp:docPr id="1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710" cy="1924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FAEE66A" id="AutoShape 10" o:spid="_x0000_s1026" style="position:absolute;margin-left:9.85pt;margin-top:14pt;width:127.3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"/>
                  </w:pict>
                </mc:Fallback>
              </mc:AlternateContent>
            </w:r>
          </w:p>
        </w:tc>
      </w:tr>
    </w:tbl>
    <w:p w:rsidR="00CC4FFA" w:rsidRDefault="00CC4FFA"/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4BE"/>
    <w:rsid w:val="000116D3"/>
    <w:rsid w:val="00045810"/>
    <w:rsid w:val="000B7AFA"/>
    <w:rsid w:val="001A7554"/>
    <w:rsid w:val="00233CF9"/>
    <w:rsid w:val="002D7C9E"/>
    <w:rsid w:val="003373EE"/>
    <w:rsid w:val="003E7BBF"/>
    <w:rsid w:val="00476EA1"/>
    <w:rsid w:val="00613E7D"/>
    <w:rsid w:val="007A3A08"/>
    <w:rsid w:val="00842C88"/>
    <w:rsid w:val="00947C9A"/>
    <w:rsid w:val="00A012DB"/>
    <w:rsid w:val="00A72800"/>
    <w:rsid w:val="00A922D3"/>
    <w:rsid w:val="00AE0E49"/>
    <w:rsid w:val="00B311C8"/>
    <w:rsid w:val="00CC4FFA"/>
    <w:rsid w:val="00CE5E2B"/>
    <w:rsid w:val="00D074BE"/>
    <w:rsid w:val="00D51490"/>
    <w:rsid w:val="00D564B7"/>
    <w:rsid w:val="00F9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5A4A61-08DD-4D25-BAE9-14712EEC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5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7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4264118B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Megan McEwing</cp:lastModifiedBy>
  <cp:revision>2</cp:revision>
  <cp:lastPrinted>2014-08-31T08:39:00Z</cp:lastPrinted>
  <dcterms:created xsi:type="dcterms:W3CDTF">2018-11-26T08:22:00Z</dcterms:created>
  <dcterms:modified xsi:type="dcterms:W3CDTF">2018-11-26T08:22:00Z</dcterms:modified>
</cp:coreProperties>
</file>